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429" w:rsidRPr="00CC54A3" w:rsidRDefault="001A5429" w:rsidP="001E1E58">
      <w:pPr>
        <w:rPr>
          <w:noProof/>
        </w:rPr>
      </w:pPr>
    </w:p>
    <w:tbl>
      <w:tblPr>
        <w:tblW w:w="9835" w:type="dxa"/>
        <w:tblInd w:w="-426" w:type="dxa"/>
        <w:tblLook w:val="0600" w:firstRow="0" w:lastRow="0" w:firstColumn="0" w:lastColumn="0" w:noHBand="1" w:noVBand="1"/>
      </w:tblPr>
      <w:tblGrid>
        <w:gridCol w:w="1657"/>
        <w:gridCol w:w="783"/>
        <w:gridCol w:w="5586"/>
        <w:gridCol w:w="625"/>
        <w:gridCol w:w="1184"/>
      </w:tblGrid>
      <w:tr w:rsidR="0092125E" w:rsidRPr="00CC54A3" w:rsidTr="005A5E4A">
        <w:tc>
          <w:tcPr>
            <w:tcW w:w="9835" w:type="dxa"/>
            <w:gridSpan w:val="5"/>
            <w:vAlign w:val="center"/>
          </w:tcPr>
          <w:p w:rsidR="0092125E" w:rsidRPr="00CC54A3" w:rsidRDefault="001321D2" w:rsidP="00F32C2A">
            <w:pPr>
              <w:pStyle w:val="ab"/>
              <w:spacing w:line="480" w:lineRule="auto"/>
              <w:jc w:val="left"/>
              <w:rPr>
                <w:noProof/>
              </w:rPr>
            </w:pPr>
            <w:sdt>
              <w:sdtPr>
                <w:rPr>
                  <w:noProof/>
                </w:rPr>
                <w:alias w:val="Заголовок"/>
                <w:tag w:val=""/>
                <w:id w:val="2016188051"/>
                <w:placeholder>
                  <w:docPart w:val="2582EA1016B34AFB85EE296651AE5F40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B21B73">
                  <w:rPr>
                    <w:noProof/>
                  </w:rPr>
                  <w:t>«ШОПС ГРУП»</w:t>
                </w:r>
              </w:sdtContent>
            </w:sdt>
          </w:p>
        </w:tc>
      </w:tr>
      <w:tr w:rsidR="0092125E" w:rsidRPr="00CC54A3" w:rsidTr="005A5E4A">
        <w:trPr>
          <w:trHeight w:val="144"/>
        </w:trPr>
        <w:tc>
          <w:tcPr>
            <w:tcW w:w="1657" w:type="dxa"/>
            <w:shd w:val="clear" w:color="auto" w:fill="auto"/>
          </w:tcPr>
          <w:p w:rsidR="0092125E" w:rsidRPr="00CC54A3" w:rsidRDefault="0092125E" w:rsidP="0092125E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6994" w:type="dxa"/>
            <w:gridSpan w:val="3"/>
            <w:shd w:val="clear" w:color="auto" w:fill="F0CDA1" w:themeFill="accent1"/>
            <w:vAlign w:val="center"/>
          </w:tcPr>
          <w:p w:rsidR="0092125E" w:rsidRPr="00CC54A3" w:rsidRDefault="0092125E" w:rsidP="0092125E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1184" w:type="dxa"/>
            <w:shd w:val="clear" w:color="auto" w:fill="auto"/>
          </w:tcPr>
          <w:p w:rsidR="0092125E" w:rsidRPr="00CC54A3" w:rsidRDefault="0092125E" w:rsidP="0092125E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  <w:tr w:rsidR="0092125E" w:rsidRPr="00CC54A3" w:rsidTr="005A5E4A">
        <w:tc>
          <w:tcPr>
            <w:tcW w:w="9835" w:type="dxa"/>
            <w:gridSpan w:val="5"/>
            <w:vAlign w:val="center"/>
          </w:tcPr>
          <w:p w:rsidR="0092125E" w:rsidRPr="00CC54A3" w:rsidRDefault="001321D2" w:rsidP="006F35BA">
            <w:pPr>
              <w:pStyle w:val="ab"/>
              <w:rPr>
                <w:noProof/>
              </w:rPr>
            </w:pPr>
            <w:sdt>
              <w:sdtPr>
                <w:rPr>
                  <w:noProof/>
                </w:rPr>
                <w:alias w:val="Заголовок 2"/>
                <w:tag w:val=""/>
                <w:id w:val="-1692516626"/>
                <w:placeholder>
                  <w:docPart w:val="2E486A72477C458EA366F151C1490189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15:appearance w15:val="hidden"/>
                <w:text/>
              </w:sdtPr>
              <w:sdtEndPr>
                <w:rPr>
                  <w:rStyle w:val="ac"/>
                  <w:b w:val="0"/>
                </w:rPr>
              </w:sdtEndPr>
              <w:sdtContent>
                <w:r w:rsidR="00F32C2A">
                  <w:rPr>
                    <w:noProof/>
                    <w:lang w:val="uk-UA"/>
                  </w:rPr>
                  <w:t>МАГАЗИН ОДЯГУ</w:t>
                </w:r>
              </w:sdtContent>
            </w:sdt>
          </w:p>
        </w:tc>
      </w:tr>
      <w:tr w:rsidR="0092125E" w:rsidRPr="00CC54A3" w:rsidTr="005A5E4A">
        <w:trPr>
          <w:trHeight w:val="1368"/>
        </w:trPr>
        <w:tc>
          <w:tcPr>
            <w:tcW w:w="2440" w:type="dxa"/>
            <w:gridSpan w:val="2"/>
          </w:tcPr>
          <w:p w:rsidR="0092125E" w:rsidRPr="00CC54A3" w:rsidRDefault="0092125E" w:rsidP="001E1E58">
            <w:pPr>
              <w:rPr>
                <w:noProof/>
              </w:rPr>
            </w:pPr>
          </w:p>
        </w:tc>
        <w:tc>
          <w:tcPr>
            <w:tcW w:w="5586" w:type="dxa"/>
            <w:shd w:val="clear" w:color="auto" w:fill="107082" w:themeFill="accent2"/>
            <w:vAlign w:val="center"/>
          </w:tcPr>
          <w:sdt>
            <w:sdtPr>
              <w:rPr>
                <w:noProof/>
              </w:rPr>
              <w:alias w:val="Подзаголовок"/>
              <w:tag w:val=""/>
              <w:id w:val="1073854703"/>
              <w:placeholder>
                <w:docPart w:val="C38152793499453095CB79AEF8B57CEF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:rsidR="0092125E" w:rsidRPr="00CC54A3" w:rsidRDefault="00F32C2A" w:rsidP="0092125E">
                <w:pPr>
                  <w:pStyle w:val="ad"/>
                  <w:rPr>
                    <w:noProof/>
                  </w:rPr>
                </w:pPr>
                <w:r>
                  <w:rPr>
                    <w:noProof/>
                  </w:rPr>
                  <w:t>Б</w:t>
                </w:r>
                <w:r>
                  <w:rPr>
                    <w:noProof/>
                    <w:lang w:val="uk-UA"/>
                  </w:rPr>
                  <w:t>ІЗНЕС-ПЛАН</w:t>
                </w:r>
              </w:p>
            </w:sdtContent>
          </w:sdt>
        </w:tc>
        <w:tc>
          <w:tcPr>
            <w:tcW w:w="1809" w:type="dxa"/>
            <w:gridSpan w:val="2"/>
          </w:tcPr>
          <w:p w:rsidR="0092125E" w:rsidRPr="00CC54A3" w:rsidRDefault="0092125E" w:rsidP="001E1E58">
            <w:pPr>
              <w:rPr>
                <w:noProof/>
              </w:rPr>
            </w:pPr>
          </w:p>
        </w:tc>
      </w:tr>
    </w:tbl>
    <w:p w:rsidR="00066DE2" w:rsidRPr="00CC54A3" w:rsidRDefault="001A5429" w:rsidP="0092125E">
      <w:pPr>
        <w:rPr>
          <w:noProof/>
        </w:rPr>
      </w:pPr>
      <w:r w:rsidRPr="00CC54A3">
        <w:rPr>
          <w:noProof/>
          <w:lang w:bidi="ru-RU"/>
        </w:rPr>
        <w:t xml:space="preserve"> </w:t>
      </w:r>
    </w:p>
    <w:p w:rsidR="00066DE2" w:rsidRPr="00CC54A3" w:rsidRDefault="00066DE2" w:rsidP="00066DE2">
      <w:pPr>
        <w:rPr>
          <w:noProof/>
        </w:rPr>
        <w:sectPr w:rsidR="00066DE2" w:rsidRPr="00CC54A3" w:rsidSect="00007237">
          <w:headerReference w:type="default" r:id="rId11"/>
          <w:headerReference w:type="first" r:id="rId12"/>
          <w:footerReference w:type="first" r:id="rId13"/>
          <w:pgSz w:w="11906" w:h="16838" w:code="9"/>
          <w:pgMar w:top="6480" w:right="1440" w:bottom="720" w:left="1440" w:header="288" w:footer="28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sdt>
      <w:sdtPr>
        <w:rPr>
          <w:rFonts w:asciiTheme="minorHAnsi" w:hAnsiTheme="minorHAnsi"/>
          <w:b w:val="0"/>
          <w:color w:val="595959" w:themeColor="text1" w:themeTint="A6"/>
          <w:sz w:val="24"/>
        </w:rPr>
        <w:id w:val="35053837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1E1E58" w:rsidRPr="00F32C2A" w:rsidRDefault="00F32C2A" w:rsidP="00946E6D">
          <w:pPr>
            <w:pStyle w:val="af7"/>
            <w:rPr>
              <w:lang w:val="uk-UA"/>
            </w:rPr>
          </w:pPr>
          <w:r>
            <w:rPr>
              <w:lang w:val="uk-UA"/>
            </w:rPr>
            <w:t>ГОЛОВНЕ</w:t>
          </w:r>
        </w:p>
        <w:p w:rsidR="00946E6D" w:rsidRDefault="001E1E58">
          <w:pPr>
            <w:pStyle w:val="11"/>
            <w:tabs>
              <w:tab w:val="right" w:leader="dot" w:pos="4696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r w:rsidRPr="00CC54A3">
            <w:rPr>
              <w:b/>
              <w:noProof/>
              <w:lang w:bidi="ru-RU"/>
            </w:rPr>
            <w:fldChar w:fldCharType="begin"/>
          </w:r>
          <w:r w:rsidRPr="00CC54A3">
            <w:rPr>
              <w:b/>
              <w:noProof/>
              <w:lang w:bidi="ru-RU"/>
            </w:rPr>
            <w:instrText xml:space="preserve"> TOC \o "1-3" \h \z \u </w:instrText>
          </w:r>
          <w:r w:rsidRPr="00CC54A3">
            <w:rPr>
              <w:b/>
              <w:noProof/>
              <w:lang w:bidi="ru-RU"/>
            </w:rPr>
            <w:fldChar w:fldCharType="separate"/>
          </w:r>
          <w:hyperlink w:anchor="_Toc22924742" w:history="1">
            <w:r w:rsidR="00946E6D" w:rsidRPr="00BF1C01">
              <w:rPr>
                <w:rStyle w:val="af8"/>
                <w:noProof/>
                <w:lang w:bidi="ru-RU"/>
              </w:rPr>
              <w:t>В</w:t>
            </w:r>
            <w:r w:rsidR="00F32C2A">
              <w:rPr>
                <w:rStyle w:val="af8"/>
                <w:noProof/>
                <w:lang w:val="uk-UA" w:bidi="ru-RU"/>
              </w:rPr>
              <w:t>ведення</w:t>
            </w:r>
            <w:r w:rsidR="00946E6D">
              <w:rPr>
                <w:noProof/>
                <w:webHidden/>
              </w:rPr>
              <w:tab/>
            </w:r>
            <w:r w:rsidR="00946E6D">
              <w:rPr>
                <w:noProof/>
                <w:webHidden/>
              </w:rPr>
              <w:fldChar w:fldCharType="begin"/>
            </w:r>
            <w:r w:rsidR="00946E6D">
              <w:rPr>
                <w:noProof/>
                <w:webHidden/>
              </w:rPr>
              <w:instrText xml:space="preserve"> PAGEREF _Toc22924742 \h </w:instrText>
            </w:r>
            <w:r w:rsidR="00946E6D">
              <w:rPr>
                <w:noProof/>
                <w:webHidden/>
              </w:rPr>
            </w:r>
            <w:r w:rsidR="00946E6D">
              <w:rPr>
                <w:noProof/>
                <w:webHidden/>
              </w:rPr>
              <w:fldChar w:fldCharType="separate"/>
            </w:r>
            <w:r w:rsidR="00F32C2A">
              <w:rPr>
                <w:noProof/>
                <w:webHidden/>
              </w:rPr>
              <w:t>3</w:t>
            </w:r>
            <w:r w:rsidR="00946E6D">
              <w:rPr>
                <w:noProof/>
                <w:webHidden/>
              </w:rPr>
              <w:fldChar w:fldCharType="end"/>
            </w:r>
          </w:hyperlink>
        </w:p>
        <w:p w:rsidR="00F32C2A" w:rsidRDefault="001E1E58" w:rsidP="00E40442">
          <w:pPr>
            <w:pStyle w:val="af0"/>
            <w:numPr>
              <w:ilvl w:val="0"/>
              <w:numId w:val="9"/>
            </w:numPr>
            <w:rPr>
              <w:lang w:val="uk-UA"/>
            </w:rPr>
          </w:pPr>
          <w:r w:rsidRPr="00CC54A3">
            <w:rPr>
              <w:b/>
              <w:noProof/>
              <w:lang w:bidi="ru-RU"/>
            </w:rPr>
            <w:fldChar w:fldCharType="end"/>
          </w:r>
          <w:r w:rsidR="00F32C2A">
            <w:rPr>
              <w:lang w:val="uk-UA"/>
            </w:rPr>
            <w:t>Резюме</w:t>
          </w:r>
        </w:p>
        <w:p w:rsidR="00F32C2A" w:rsidRPr="00F32C2A" w:rsidRDefault="00F32C2A" w:rsidP="00E40442">
          <w:pPr>
            <w:pStyle w:val="af0"/>
            <w:numPr>
              <w:ilvl w:val="0"/>
              <w:numId w:val="9"/>
            </w:numPr>
            <w:spacing w:after="0" w:line="240" w:lineRule="auto"/>
            <w:jc w:val="both"/>
            <w:rPr>
              <w:rFonts w:ascii="Times New Roman" w:eastAsia="Calibri" w:hAnsi="Times New Roman"/>
              <w:sz w:val="28"/>
              <w:szCs w:val="28"/>
              <w:lang w:val="uk-UA"/>
            </w:rPr>
          </w:pPr>
          <w:r w:rsidRPr="00F32C2A">
            <w:rPr>
              <w:rFonts w:ascii="Times New Roman" w:eastAsia="Calibri" w:hAnsi="Times New Roman"/>
              <w:sz w:val="28"/>
              <w:szCs w:val="28"/>
              <w:lang w:val="uk-UA"/>
            </w:rPr>
            <w:t>Опис продукції (послуг)</w:t>
          </w:r>
        </w:p>
        <w:p w:rsidR="00F32C2A" w:rsidRPr="00F32C2A" w:rsidRDefault="00F32C2A" w:rsidP="00E40442">
          <w:pPr>
            <w:pStyle w:val="af0"/>
            <w:numPr>
              <w:ilvl w:val="0"/>
              <w:numId w:val="9"/>
            </w:numPr>
            <w:spacing w:after="0" w:line="240" w:lineRule="auto"/>
            <w:jc w:val="both"/>
            <w:rPr>
              <w:rFonts w:ascii="Times New Roman" w:eastAsia="Calibri" w:hAnsi="Times New Roman"/>
              <w:sz w:val="28"/>
              <w:szCs w:val="28"/>
              <w:lang w:val="uk-UA"/>
            </w:rPr>
          </w:pPr>
          <w:r w:rsidRPr="00F32C2A">
            <w:rPr>
              <w:rFonts w:ascii="Times New Roman" w:eastAsia="Calibri" w:hAnsi="Times New Roman"/>
              <w:sz w:val="28"/>
              <w:szCs w:val="28"/>
              <w:lang w:val="uk-UA"/>
            </w:rPr>
            <w:t>Маркетинг і збут продукції (послуг)</w:t>
          </w:r>
        </w:p>
        <w:p w:rsidR="00F32C2A" w:rsidRPr="00F32C2A" w:rsidRDefault="00F32C2A" w:rsidP="00E40442">
          <w:pPr>
            <w:pStyle w:val="af0"/>
            <w:numPr>
              <w:ilvl w:val="0"/>
              <w:numId w:val="9"/>
            </w:numPr>
            <w:spacing w:after="0" w:line="240" w:lineRule="auto"/>
            <w:jc w:val="both"/>
            <w:rPr>
              <w:rFonts w:ascii="Times New Roman" w:eastAsia="Calibri" w:hAnsi="Times New Roman"/>
              <w:sz w:val="28"/>
              <w:szCs w:val="28"/>
              <w:lang w:val="uk-UA"/>
            </w:rPr>
          </w:pPr>
          <w:r w:rsidRPr="00F32C2A">
            <w:rPr>
              <w:rFonts w:ascii="Times New Roman" w:eastAsia="Calibri" w:hAnsi="Times New Roman"/>
              <w:sz w:val="28"/>
              <w:szCs w:val="28"/>
              <w:lang w:val="uk-UA"/>
            </w:rPr>
            <w:t>Виробничий план</w:t>
          </w:r>
        </w:p>
        <w:p w:rsidR="00F32C2A" w:rsidRPr="00F32C2A" w:rsidRDefault="00F32C2A" w:rsidP="00E40442">
          <w:pPr>
            <w:pStyle w:val="af0"/>
            <w:numPr>
              <w:ilvl w:val="0"/>
              <w:numId w:val="9"/>
            </w:numPr>
            <w:spacing w:after="0" w:line="240" w:lineRule="auto"/>
            <w:jc w:val="both"/>
            <w:rPr>
              <w:rFonts w:ascii="Times New Roman" w:eastAsia="Calibri" w:hAnsi="Times New Roman"/>
              <w:sz w:val="28"/>
              <w:szCs w:val="28"/>
              <w:lang w:val="uk-UA"/>
            </w:rPr>
          </w:pPr>
          <w:r w:rsidRPr="00F32C2A">
            <w:rPr>
              <w:rFonts w:ascii="Times New Roman" w:eastAsia="Calibri" w:hAnsi="Times New Roman"/>
              <w:sz w:val="28"/>
              <w:szCs w:val="28"/>
              <w:lang w:val="uk-UA"/>
            </w:rPr>
            <w:t>Організаційний план</w:t>
          </w:r>
        </w:p>
        <w:p w:rsidR="00F32C2A" w:rsidRPr="00F32C2A" w:rsidRDefault="00F32C2A" w:rsidP="00E40442">
          <w:pPr>
            <w:pStyle w:val="af0"/>
            <w:numPr>
              <w:ilvl w:val="0"/>
              <w:numId w:val="9"/>
            </w:numPr>
            <w:spacing w:after="0" w:line="240" w:lineRule="auto"/>
            <w:jc w:val="both"/>
            <w:rPr>
              <w:rFonts w:ascii="Times New Roman" w:eastAsia="Calibri" w:hAnsi="Times New Roman"/>
              <w:sz w:val="28"/>
              <w:szCs w:val="28"/>
              <w:lang w:val="uk-UA"/>
            </w:rPr>
          </w:pPr>
          <w:r w:rsidRPr="00F32C2A">
            <w:rPr>
              <w:rFonts w:ascii="Times New Roman" w:eastAsia="Calibri" w:hAnsi="Times New Roman"/>
              <w:sz w:val="28"/>
              <w:szCs w:val="28"/>
              <w:lang w:val="uk-UA"/>
            </w:rPr>
            <w:t>Фінансовий план</w:t>
          </w:r>
        </w:p>
        <w:p w:rsidR="00F32C2A" w:rsidRPr="00F32C2A" w:rsidRDefault="00F32C2A" w:rsidP="00E40442">
          <w:pPr>
            <w:pStyle w:val="af0"/>
            <w:numPr>
              <w:ilvl w:val="0"/>
              <w:numId w:val="9"/>
            </w:numPr>
            <w:spacing w:after="0" w:line="240" w:lineRule="auto"/>
            <w:jc w:val="both"/>
            <w:rPr>
              <w:rFonts w:ascii="Times New Roman" w:eastAsia="Calibri" w:hAnsi="Times New Roman"/>
              <w:sz w:val="28"/>
              <w:szCs w:val="28"/>
              <w:lang w:val="uk-UA"/>
            </w:rPr>
          </w:pPr>
          <w:r w:rsidRPr="00F32C2A">
            <w:rPr>
              <w:rFonts w:ascii="Times New Roman" w:eastAsia="Calibri" w:hAnsi="Times New Roman"/>
              <w:sz w:val="28"/>
              <w:szCs w:val="28"/>
              <w:lang w:val="uk-UA"/>
            </w:rPr>
            <w:t>Спрямованість і ефективність проекту</w:t>
          </w:r>
        </w:p>
        <w:p w:rsidR="00F32C2A" w:rsidRPr="00F32C2A" w:rsidRDefault="00F32C2A" w:rsidP="00E40442">
          <w:pPr>
            <w:pStyle w:val="af0"/>
            <w:numPr>
              <w:ilvl w:val="0"/>
              <w:numId w:val="9"/>
            </w:numPr>
            <w:spacing w:after="0" w:line="240" w:lineRule="auto"/>
            <w:jc w:val="both"/>
            <w:rPr>
              <w:rFonts w:ascii="Times New Roman" w:eastAsia="Calibri" w:hAnsi="Times New Roman"/>
              <w:sz w:val="28"/>
              <w:szCs w:val="28"/>
              <w:lang w:val="uk-UA"/>
            </w:rPr>
          </w:pPr>
          <w:r w:rsidRPr="00F32C2A">
            <w:rPr>
              <w:rFonts w:ascii="Times New Roman" w:eastAsia="Calibri" w:hAnsi="Times New Roman"/>
              <w:sz w:val="28"/>
              <w:szCs w:val="28"/>
              <w:lang w:val="uk-UA"/>
            </w:rPr>
            <w:t>Ризики і гарантії</w:t>
          </w:r>
        </w:p>
        <w:p w:rsidR="001E1E58" w:rsidRPr="00CC54A3" w:rsidRDefault="001321D2" w:rsidP="00974BF8">
          <w:pPr>
            <w:tabs>
              <w:tab w:val="left" w:pos="5670"/>
            </w:tabs>
            <w:ind w:left="5103"/>
            <w:rPr>
              <w:noProof/>
            </w:rPr>
          </w:pPr>
        </w:p>
      </w:sdtContent>
    </w:sdt>
    <w:p w:rsidR="000A7626" w:rsidRPr="00CC54A3" w:rsidRDefault="000A7626" w:rsidP="000A7626">
      <w:pPr>
        <w:rPr>
          <w:noProof/>
        </w:rPr>
        <w:sectPr w:rsidR="000A7626" w:rsidRPr="00CC54A3" w:rsidSect="00007237">
          <w:footerReference w:type="first" r:id="rId14"/>
          <w:pgSz w:w="11906" w:h="16838" w:code="9"/>
          <w:pgMar w:top="2160" w:right="1080" w:bottom="720" w:left="6120" w:header="432" w:footer="432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fmt="lowerRoman"/>
          <w:cols w:space="708"/>
          <w:titlePg/>
          <w:docGrid w:linePitch="360"/>
        </w:sectPr>
      </w:pPr>
    </w:p>
    <w:p w:rsidR="00F71484" w:rsidRP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b/>
          <w:color w:val="FF0000"/>
          <w:sz w:val="52"/>
          <w:szCs w:val="52"/>
          <w:lang w:val="uk-UA"/>
        </w:rPr>
      </w:pPr>
      <w:r w:rsidRPr="00F71484">
        <w:rPr>
          <w:rFonts w:ascii="Times New Roman" w:eastAsia="Calibri" w:hAnsi="Times New Roman"/>
          <w:b/>
          <w:color w:val="FF0000"/>
          <w:sz w:val="52"/>
          <w:szCs w:val="52"/>
          <w:highlight w:val="cyan"/>
          <w:lang w:val="uk-UA"/>
        </w:rPr>
        <w:lastRenderedPageBreak/>
        <w:t>1. Резюме</w:t>
      </w:r>
    </w:p>
    <w:p w:rsidR="00F71484" w:rsidRDefault="00F71484" w:rsidP="006D0663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6D0663">
        <w:rPr>
          <w:rFonts w:ascii="Times New Roman" w:eastAsia="Calibri" w:hAnsi="Times New Roman"/>
          <w:color w:val="FF0000"/>
          <w:sz w:val="28"/>
          <w:szCs w:val="28"/>
          <w:lang w:val="uk-UA"/>
        </w:rPr>
        <w:t>короткий опис бізнесу і його цільового клієнта;</w:t>
      </w:r>
    </w:p>
    <w:p w:rsidR="006D0663" w:rsidRDefault="000937A4" w:rsidP="006D0663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Цей магазин «ШОПС ГРУП» буде створений для того , щоб увійти в сферу продажу товарів. Це дуже хороша нагода почати вести бізнес самостійно, не закликаючи поки що жодних інвесторів. Що й дає змогу не боятися робити помилки!</w:t>
      </w:r>
    </w:p>
    <w:p w:rsidR="000937A4" w:rsidRDefault="000937A4" w:rsidP="006D0663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Коли клієнт заходитиме всередину, відразу зрозуміє, що колектив є дружнім та залюбки без </w:t>
      </w:r>
      <w:proofErr w:type="spellStart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допитувань</w:t>
      </w:r>
      <w:proofErr w:type="spellEnd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зможе задовільнити потребу клієнта.</w:t>
      </w:r>
    </w:p>
    <w:p w:rsidR="00A600F4" w:rsidRDefault="000937A4" w:rsidP="00A600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Цільова аудиторія магазину складатиме жінок різного віку – від підлітків до майже пенсіонерів.</w:t>
      </w:r>
      <w:r w:rsidR="00A600F4" w:rsidRPr="00A600F4">
        <w:rPr>
          <w:rFonts w:ascii="Times New Roman" w:eastAsia="Calibri" w:hAnsi="Times New Roman"/>
          <w:sz w:val="28"/>
          <w:szCs w:val="28"/>
          <w:lang w:val="uk-UA"/>
        </w:rPr>
        <w:t xml:space="preserve"> </w:t>
      </w:r>
    </w:p>
    <w:p w:rsidR="00A600F4" w:rsidRDefault="00A600F4" w:rsidP="00A600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>Розмір початкових вкладень складатиме в районі 700.000 тис. грн з усіма затратами не враховуючи ризику.</w:t>
      </w:r>
    </w:p>
    <w:p w:rsidR="00A600F4" w:rsidRDefault="00A600F4" w:rsidP="00A600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>А от річний прибуток буде приблизно 1.5 млн гривень в рік.</w:t>
      </w:r>
    </w:p>
    <w:p w:rsidR="000937A4" w:rsidRPr="006D0663" w:rsidRDefault="000937A4" w:rsidP="006D0663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F71484" w:rsidRDefault="00F71484" w:rsidP="006D0663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6D0663">
        <w:rPr>
          <w:rFonts w:ascii="Times New Roman" w:eastAsia="Calibri" w:hAnsi="Times New Roman"/>
          <w:color w:val="FF0000"/>
          <w:sz w:val="28"/>
          <w:szCs w:val="28"/>
          <w:lang w:val="uk-UA"/>
        </w:rPr>
        <w:t>що робить ваш бізнес несхожим на бізнес ваших конкурентів;</w:t>
      </w:r>
    </w:p>
    <w:p w:rsidR="000937A4" w:rsidRDefault="000937A4" w:rsidP="000937A4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Мій бізнес має змогу закупляти тільки ті речі які тільки виходитимуть на виробництві здебільшого </w:t>
      </w:r>
      <w:proofErr w:type="spellStart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Турції</w:t>
      </w:r>
      <w:proofErr w:type="spellEnd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та Китаю, з часом товари будуть більш якісніші.</w:t>
      </w:r>
    </w:p>
    <w:p w:rsidR="000937A4" w:rsidRPr="000937A4" w:rsidRDefault="000937A4" w:rsidP="000937A4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Якщо за справу береться людина з ентузіазмом, здебільшого вірогідність</w:t>
      </w:r>
      <w:r w:rsidR="0089070C"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успішного бізнесу стає вищою. </w:t>
      </w: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  </w:t>
      </w:r>
    </w:p>
    <w:p w:rsidR="00F71484" w:rsidRDefault="00F71484" w:rsidP="006D0663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6D0663">
        <w:rPr>
          <w:rFonts w:ascii="Times New Roman" w:eastAsia="Calibri" w:hAnsi="Times New Roman"/>
          <w:color w:val="FF0000"/>
          <w:sz w:val="28"/>
          <w:szCs w:val="28"/>
          <w:lang w:val="uk-UA"/>
        </w:rPr>
        <w:t xml:space="preserve">що повинно викликати довіру до вашого бізнесу (звітні матеріали, кваліфікованість керівника групи і </w:t>
      </w:r>
      <w:proofErr w:type="spellStart"/>
      <w:r w:rsidRPr="006D0663">
        <w:rPr>
          <w:rFonts w:ascii="Times New Roman" w:eastAsia="Calibri" w:hAnsi="Times New Roman"/>
          <w:color w:val="FF0000"/>
          <w:sz w:val="28"/>
          <w:szCs w:val="28"/>
          <w:lang w:val="uk-UA"/>
        </w:rPr>
        <w:t>т.д</w:t>
      </w:r>
      <w:proofErr w:type="spellEnd"/>
      <w:r w:rsidRPr="006D0663">
        <w:rPr>
          <w:rFonts w:ascii="Times New Roman" w:eastAsia="Calibri" w:hAnsi="Times New Roman"/>
          <w:color w:val="FF0000"/>
          <w:sz w:val="28"/>
          <w:szCs w:val="28"/>
          <w:lang w:val="uk-UA"/>
        </w:rPr>
        <w:t>.);</w:t>
      </w:r>
    </w:p>
    <w:p w:rsidR="0089070C" w:rsidRPr="0089070C" w:rsidRDefault="0089070C" w:rsidP="0089070C">
      <w:p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</w:p>
    <w:p w:rsidR="00F71484" w:rsidRDefault="0089070C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>Авжеж, журнал звітності має бути присутнім для того , щоб відслідкувати продаж тієї чи іншої речі, щоб надалі мати змогу зробити висновок як продається товар.</w:t>
      </w: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P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b/>
          <w:color w:val="FF0000"/>
          <w:sz w:val="52"/>
          <w:szCs w:val="52"/>
          <w:lang w:val="uk-UA"/>
        </w:rPr>
      </w:pPr>
      <w:r w:rsidRPr="00F71484">
        <w:rPr>
          <w:rFonts w:ascii="Times New Roman" w:eastAsia="Calibri" w:hAnsi="Times New Roman"/>
          <w:i/>
          <w:color w:val="FF0000"/>
          <w:sz w:val="52"/>
          <w:szCs w:val="52"/>
          <w:lang w:val="uk-UA"/>
        </w:rPr>
        <w:t xml:space="preserve"> </w:t>
      </w:r>
      <w:r w:rsidRPr="00007237">
        <w:rPr>
          <w:rFonts w:ascii="Times New Roman" w:eastAsia="Calibri" w:hAnsi="Times New Roman"/>
          <w:b/>
          <w:color w:val="FF0000"/>
          <w:sz w:val="52"/>
          <w:szCs w:val="52"/>
          <w:highlight w:val="cyan"/>
          <w:lang w:val="uk-UA"/>
        </w:rPr>
        <w:t>2. Мета та завдання</w:t>
      </w:r>
    </w:p>
    <w:p w:rsidR="00F71484" w:rsidRPr="00F64759" w:rsidRDefault="00F71484" w:rsidP="00E40442">
      <w:pPr>
        <w:pStyle w:val="af0"/>
        <w:numPr>
          <w:ilvl w:val="0"/>
          <w:numId w:val="10"/>
        </w:numPr>
        <w:spacing w:after="0" w:line="240" w:lineRule="auto"/>
        <w:ind w:firstLine="57"/>
        <w:jc w:val="both"/>
        <w:rPr>
          <w:rFonts w:ascii="Times New Roman" w:eastAsia="Calibri" w:hAnsi="Times New Roman"/>
          <w:color w:val="FF0000"/>
          <w:sz w:val="28"/>
          <w:szCs w:val="28"/>
          <w:highlight w:val="lightGray"/>
          <w:lang w:val="uk-UA"/>
        </w:rPr>
      </w:pPr>
      <w:r w:rsidRPr="00F64759">
        <w:rPr>
          <w:rFonts w:ascii="Times New Roman" w:eastAsia="Calibri" w:hAnsi="Times New Roman"/>
          <w:color w:val="FF0000"/>
          <w:sz w:val="28"/>
          <w:szCs w:val="28"/>
          <w:highlight w:val="lightGray"/>
          <w:lang w:val="uk-UA"/>
        </w:rPr>
        <w:t>аналіз ідеї;</w:t>
      </w:r>
    </w:p>
    <w:p w:rsidR="00007237" w:rsidRDefault="00007237" w:rsidP="0000723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lastRenderedPageBreak/>
        <w:t xml:space="preserve"> Найперше це – чи буде зацікавлений власник бізнесу взаємодіяти в його реалізації. Так от – я як власник старатимусь робити все що від мене залежить в першу чергу, а вже потім </w:t>
      </w:r>
      <w:proofErr w:type="spellStart"/>
      <w:r>
        <w:rPr>
          <w:rFonts w:ascii="Times New Roman" w:eastAsia="Calibri" w:hAnsi="Times New Roman"/>
          <w:sz w:val="28"/>
          <w:szCs w:val="28"/>
          <w:lang w:val="uk-UA"/>
        </w:rPr>
        <w:t>роздам</w:t>
      </w:r>
      <w:proofErr w:type="spellEnd"/>
      <w:r>
        <w:rPr>
          <w:rFonts w:ascii="Times New Roman" w:eastAsia="Calibri" w:hAnsi="Times New Roman"/>
          <w:sz w:val="28"/>
          <w:szCs w:val="28"/>
          <w:lang w:val="uk-UA"/>
        </w:rPr>
        <w:t xml:space="preserve"> обов’язки працівникам.</w:t>
      </w:r>
    </w:p>
    <w:p w:rsidR="00007237" w:rsidRDefault="00007237" w:rsidP="0000723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>Сучасні тенденції зав</w:t>
      </w:r>
      <w:r w:rsidR="00F64759">
        <w:rPr>
          <w:rFonts w:ascii="Times New Roman" w:eastAsia="Calibri" w:hAnsi="Times New Roman"/>
          <w:sz w:val="28"/>
          <w:szCs w:val="28"/>
          <w:lang w:val="uk-UA"/>
        </w:rPr>
        <w:t>ж</w:t>
      </w:r>
      <w:r>
        <w:rPr>
          <w:rFonts w:ascii="Times New Roman" w:eastAsia="Calibri" w:hAnsi="Times New Roman"/>
          <w:sz w:val="28"/>
          <w:szCs w:val="28"/>
          <w:lang w:val="uk-UA"/>
        </w:rPr>
        <w:t>ди мають попит</w:t>
      </w:r>
      <w:r w:rsidR="00F64759">
        <w:rPr>
          <w:rFonts w:ascii="Times New Roman" w:eastAsia="Calibri" w:hAnsi="Times New Roman"/>
          <w:sz w:val="28"/>
          <w:szCs w:val="28"/>
          <w:lang w:val="uk-UA"/>
        </w:rPr>
        <w:t>, тому магазин буде притримуватися моді, для заохочення більш сучасної аудиторії.</w:t>
      </w:r>
    </w:p>
    <w:p w:rsidR="00F64759" w:rsidRDefault="00F64759" w:rsidP="0000723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В сфері продажу одягу є велика кількість конкурентів, ми старатимемося знаходити свою родзинку з кожною поставкою нового одягу, цільовій аудиторії віком від 14-55 років сподобається вибір асортименту в магазині.</w:t>
      </w:r>
    </w:p>
    <w:p w:rsidR="00F64759" w:rsidRPr="00007237" w:rsidRDefault="00F64759" w:rsidP="0000723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>Бізнес з одягу легко вивести на український ринок, адже одяг це вимушена потреба суспільства, але водночас конкурентоспроможність стає більшою.</w:t>
      </w:r>
    </w:p>
    <w:p w:rsidR="00007237" w:rsidRDefault="00007237" w:rsidP="00007237">
      <w:pPr>
        <w:pStyle w:val="af0"/>
        <w:spacing w:after="0" w:line="240" w:lineRule="auto"/>
        <w:ind w:left="1429"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007237" w:rsidRDefault="00007237" w:rsidP="00007237">
      <w:pPr>
        <w:pStyle w:val="af0"/>
        <w:spacing w:after="0" w:line="240" w:lineRule="auto"/>
        <w:ind w:left="1429"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64759" w:rsidRDefault="00F64759" w:rsidP="00007237">
      <w:pPr>
        <w:pStyle w:val="af0"/>
        <w:spacing w:after="0" w:line="240" w:lineRule="auto"/>
        <w:ind w:left="1429"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007237" w:rsidRPr="00007237" w:rsidRDefault="00007237" w:rsidP="00007237">
      <w:pPr>
        <w:pStyle w:val="af0"/>
        <w:spacing w:after="0" w:line="240" w:lineRule="auto"/>
        <w:ind w:left="1429"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C04510" w:rsidRDefault="00F71484" w:rsidP="00E40442">
      <w:pPr>
        <w:pStyle w:val="af0"/>
        <w:numPr>
          <w:ilvl w:val="0"/>
          <w:numId w:val="10"/>
        </w:numPr>
        <w:spacing w:after="0" w:line="240" w:lineRule="auto"/>
        <w:ind w:firstLine="57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C04510">
        <w:rPr>
          <w:rFonts w:ascii="Times New Roman" w:eastAsia="Calibri" w:hAnsi="Times New Roman"/>
          <w:color w:val="FF0000"/>
          <w:sz w:val="28"/>
          <w:szCs w:val="28"/>
          <w:lang w:val="uk-UA"/>
        </w:rPr>
        <w:t>основні напрямки і мета діяльності</w:t>
      </w:r>
      <w:r w:rsidR="00C04510" w:rsidRPr="00C04510">
        <w:rPr>
          <w:rFonts w:ascii="Times New Roman" w:eastAsia="Calibri" w:hAnsi="Times New Roman"/>
          <w:color w:val="FF0000"/>
          <w:sz w:val="28"/>
          <w:szCs w:val="28"/>
          <w:lang w:val="uk-UA"/>
        </w:rPr>
        <w:t xml:space="preserve">. </w:t>
      </w:r>
    </w:p>
    <w:p w:rsidR="00C04510" w:rsidRPr="00C04510" w:rsidRDefault="00C04510" w:rsidP="00C04510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</w:pPr>
      <w:r w:rsidRPr="00C04510"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 xml:space="preserve">Мета діяльності магазину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має під собою розвиток і прогрес бізнесу в цілях просування його в маси. Адже бізнес робиться з ціллю його розширення.</w:t>
      </w:r>
    </w:p>
    <w:p w:rsidR="00F71484" w:rsidRDefault="00F71484" w:rsidP="00E40442">
      <w:pPr>
        <w:pStyle w:val="af0"/>
        <w:numPr>
          <w:ilvl w:val="0"/>
          <w:numId w:val="10"/>
        </w:num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C04510">
        <w:rPr>
          <w:rFonts w:ascii="Times New Roman" w:eastAsia="Calibri" w:hAnsi="Times New Roman"/>
          <w:color w:val="FF0000"/>
          <w:sz w:val="28"/>
          <w:szCs w:val="28"/>
          <w:lang w:val="uk-UA"/>
        </w:rPr>
        <w:t>характеристика виду економічної діяльності</w:t>
      </w:r>
      <w:r w:rsidRPr="00C04510">
        <w:rPr>
          <w:rFonts w:ascii="Times New Roman" w:eastAsia="Calibri" w:hAnsi="Times New Roman"/>
          <w:sz w:val="28"/>
          <w:szCs w:val="28"/>
          <w:lang w:val="uk-UA"/>
        </w:rPr>
        <w:t>.</w:t>
      </w:r>
    </w:p>
    <w:p w:rsidR="00BC5695" w:rsidRPr="00BC5695" w:rsidRDefault="00BC5695" w:rsidP="00BC569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Якщо магазин вважається малим бізнесом то - </w:t>
      </w:r>
      <w:r w:rsidRPr="00BC5695">
        <w:rPr>
          <w:rFonts w:ascii="Georgia" w:hAnsi="Georgia"/>
          <w:i/>
          <w:iCs/>
          <w:color w:val="222222"/>
          <w:sz w:val="23"/>
          <w:szCs w:val="23"/>
          <w:lang w:val="uk-UA"/>
        </w:rPr>
        <w:t>Для малих і мікропідприємств</w:t>
      </w:r>
      <w:r>
        <w:rPr>
          <w:rFonts w:ascii="Georgia" w:hAnsi="Georgia"/>
          <w:color w:val="222222"/>
          <w:sz w:val="23"/>
          <w:szCs w:val="23"/>
        </w:rPr>
        <w:t> </w:t>
      </w:r>
      <w:r w:rsidRPr="00BC5695">
        <w:rPr>
          <w:rFonts w:ascii="Georgia" w:hAnsi="Georgia"/>
          <w:color w:val="222222"/>
          <w:sz w:val="23"/>
          <w:szCs w:val="23"/>
          <w:lang w:val="uk-UA"/>
        </w:rPr>
        <w:t>у міжнародній статистичній практиці прийнято визначати тільки основний вид діяльності, другорядні види діяльності враховуються в статистичному реєстрі тільки за умови суттєвої частки в обсягах виробництва.</w:t>
      </w:r>
      <w:r>
        <w:rPr>
          <w:rFonts w:ascii="Georgia" w:hAnsi="Georgia"/>
          <w:color w:val="222222"/>
          <w:sz w:val="23"/>
          <w:szCs w:val="23"/>
        </w:rPr>
        <w:t> </w:t>
      </w: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P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b/>
          <w:color w:val="FF0000"/>
          <w:sz w:val="52"/>
          <w:szCs w:val="52"/>
          <w:lang w:val="uk-UA"/>
        </w:rPr>
      </w:pPr>
      <w:r w:rsidRPr="00F71484">
        <w:rPr>
          <w:rFonts w:ascii="Times New Roman" w:eastAsia="Calibri" w:hAnsi="Times New Roman"/>
          <w:color w:val="FF0000"/>
          <w:sz w:val="52"/>
          <w:szCs w:val="52"/>
          <w:lang w:val="uk-UA"/>
        </w:rPr>
        <w:t xml:space="preserve"> </w:t>
      </w:r>
      <w:r w:rsidRPr="00F71484">
        <w:rPr>
          <w:rFonts w:ascii="Times New Roman" w:eastAsia="Calibri" w:hAnsi="Times New Roman"/>
          <w:b/>
          <w:color w:val="FF0000"/>
          <w:sz w:val="52"/>
          <w:szCs w:val="52"/>
          <w:highlight w:val="cyan"/>
          <w:lang w:val="uk-UA"/>
        </w:rPr>
        <w:t>3. Продукт (послуга)</w:t>
      </w:r>
    </w:p>
    <w:p w:rsidR="00BC5695" w:rsidRDefault="00F71484" w:rsidP="00E40442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BC5695">
        <w:rPr>
          <w:rFonts w:ascii="Times New Roman" w:eastAsia="Calibri" w:hAnsi="Times New Roman"/>
          <w:color w:val="FF0000"/>
          <w:sz w:val="28"/>
          <w:szCs w:val="28"/>
          <w:lang w:val="uk-UA"/>
        </w:rPr>
        <w:t>ознайомлювальний опис продукції (послуги) і їх застосування;</w:t>
      </w:r>
    </w:p>
    <w:p w:rsidR="00BC5695" w:rsidRPr="00BC5695" w:rsidRDefault="00BC5695" w:rsidP="00BC5695">
      <w:p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П</w:t>
      </w:r>
      <w:r w:rsidRPr="00BC5695"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 xml:space="preserve">родукція в магазині </w:t>
      </w:r>
      <w:proofErr w:type="spellStart"/>
      <w:r w:rsidRPr="00BC5695"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складатиметься</w:t>
      </w:r>
      <w:proofErr w:type="spellEnd"/>
      <w:r w:rsidRPr="00BC5695"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 xml:space="preserve"> із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 xml:space="preserve">жіночого одягу, акцент робиться на повсякденному одязі та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en-US"/>
        </w:rPr>
        <w:t>HOME</w:t>
      </w:r>
      <w:r w:rsidRPr="00BC569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en-US"/>
        </w:rPr>
        <w:t>style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. Буде велика поставка футболок та штанів, також планується з часом відкрити секцію для спідньої білизни.</w:t>
      </w:r>
    </w:p>
    <w:p w:rsidR="00F71484" w:rsidRDefault="00F71484" w:rsidP="00E40442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BC5695">
        <w:rPr>
          <w:rFonts w:ascii="Times New Roman" w:eastAsia="Calibri" w:hAnsi="Times New Roman"/>
          <w:color w:val="FF0000"/>
          <w:sz w:val="28"/>
          <w:szCs w:val="28"/>
          <w:lang w:val="uk-UA"/>
        </w:rPr>
        <w:t>специфіка продукції (послуги), відмінності чи унікальність;</w:t>
      </w:r>
    </w:p>
    <w:p w:rsidR="00BC5695" w:rsidRDefault="00BC5695" w:rsidP="00BC5695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Вважаючи , що на даний час магазин одягу не є чимось нестандартним, потрібно шукати свою відмінність між конку</w:t>
      </w:r>
      <w:r w:rsidR="00EC05BE"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ен</w:t>
      </w:r>
      <w:r w:rsidR="00EC05BE"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тами в цій сфері бізнесу.</w:t>
      </w:r>
    </w:p>
    <w:p w:rsidR="00EC05BE" w:rsidRDefault="00EC05BE" w:rsidP="00BC5695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lastRenderedPageBreak/>
        <w:t xml:space="preserve">До таких </w:t>
      </w:r>
      <w:proofErr w:type="spellStart"/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унікальностей</w:t>
      </w:r>
      <w:proofErr w:type="spellEnd"/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 xml:space="preserve"> можна віднести якісну картинку упакування, та яскравий дизайн магазину з історією. До того ж , сайт або сторінка в </w:t>
      </w:r>
      <w:proofErr w:type="spellStart"/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соц</w:t>
      </w:r>
      <w:proofErr w:type="spellEnd"/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 xml:space="preserve"> мережах зможе допомогти </w:t>
      </w:r>
      <w:proofErr w:type="spellStart"/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прив’зати</w:t>
      </w:r>
      <w:proofErr w:type="spellEnd"/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 xml:space="preserve"> клієнтів дистанційно, це можна вважати великим +. </w:t>
      </w:r>
    </w:p>
    <w:p w:rsidR="00EC05BE" w:rsidRPr="00BC5695" w:rsidRDefault="00EC05BE" w:rsidP="00BC5695">
      <w:p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 xml:space="preserve">Також круто використовувати </w:t>
      </w:r>
      <w:proofErr w:type="spellStart"/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>маркетинкові</w:t>
      </w:r>
      <w:proofErr w:type="spellEnd"/>
      <w:r>
        <w:rPr>
          <w:rFonts w:ascii="Times New Roman" w:eastAsia="Calibri" w:hAnsi="Times New Roman"/>
          <w:color w:val="000000" w:themeColor="text1"/>
          <w:sz w:val="28"/>
          <w:szCs w:val="28"/>
          <w:lang w:val="uk-UA"/>
        </w:rPr>
        <w:t xml:space="preserve"> фішки про які ми поговоримо далі. </w:t>
      </w:r>
    </w:p>
    <w:p w:rsidR="00F71484" w:rsidRDefault="00F71484" w:rsidP="00E40442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7C30DC">
        <w:rPr>
          <w:rFonts w:ascii="Times New Roman" w:eastAsia="Calibri" w:hAnsi="Times New Roman"/>
          <w:color w:val="FF0000"/>
          <w:sz w:val="28"/>
          <w:szCs w:val="28"/>
          <w:lang w:val="uk-UA"/>
        </w:rPr>
        <w:t>технологія</w:t>
      </w:r>
      <w:r w:rsidRPr="00BC5695">
        <w:rPr>
          <w:rFonts w:ascii="Times New Roman" w:eastAsia="Calibri" w:hAnsi="Times New Roman"/>
          <w:color w:val="FF0000"/>
          <w:sz w:val="28"/>
          <w:szCs w:val="28"/>
          <w:lang w:val="uk-UA"/>
        </w:rPr>
        <w:t xml:space="preserve"> і кваліфікація, необхідні у вашому бізнесі;</w:t>
      </w:r>
    </w:p>
    <w:p w:rsidR="00EC05BE" w:rsidRPr="007C30DC" w:rsidRDefault="007C30DC" w:rsidP="00EC05BE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</w:rPr>
        <w:t>В</w:t>
      </w: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ід продавців я не вимагатиму вищої освіти, достатньо буде </w:t>
      </w:r>
      <w:proofErr w:type="gramStart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повної  середньої</w:t>
      </w:r>
      <w:proofErr w:type="gramEnd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, а от  для менеджера потрібно буде мати вищу освіту, цінуватися має комунікабельність та вміння презентувати річ. Це буде для консультантів +.</w:t>
      </w:r>
    </w:p>
    <w:p w:rsidR="00F71484" w:rsidRDefault="00F71484" w:rsidP="00E40442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BC5695">
        <w:rPr>
          <w:rFonts w:ascii="Times New Roman" w:eastAsia="Calibri" w:hAnsi="Times New Roman"/>
          <w:color w:val="FF0000"/>
          <w:sz w:val="28"/>
          <w:szCs w:val="28"/>
          <w:lang w:val="uk-UA"/>
        </w:rPr>
        <w:t>ліцензії/патентні права (у разі потреби);</w:t>
      </w:r>
    </w:p>
    <w:p w:rsidR="007C30DC" w:rsidRDefault="007C30DC" w:rsidP="007C30DC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Обов’язковим є легально влаштований бізнес, тому має бути присутність ліцензії на дозвіл торгівлі в торговому комплексі або торговому центрі. Патентні права будуть тільки тоді, коли магазин розшириться та почне закупати </w:t>
      </w:r>
      <w:proofErr w:type="spellStart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брендовий</w:t>
      </w:r>
      <w:proofErr w:type="spellEnd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одяг у постачальників.  </w:t>
      </w:r>
    </w:p>
    <w:p w:rsidR="007C30DC" w:rsidRPr="007C30DC" w:rsidRDefault="007C30DC" w:rsidP="007C30DC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F71484" w:rsidRPr="007C30DC" w:rsidRDefault="00F71484" w:rsidP="007C30DC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7C30DC">
        <w:rPr>
          <w:rFonts w:ascii="Times New Roman" w:eastAsia="Calibri" w:hAnsi="Times New Roman"/>
          <w:color w:val="FF0000"/>
          <w:sz w:val="28"/>
          <w:szCs w:val="28"/>
          <w:lang w:val="uk-UA"/>
        </w:rPr>
        <w:t>майбутній потенціал продукту (послуги).</w:t>
      </w:r>
    </w:p>
    <w:p w:rsidR="00F71484" w:rsidRDefault="007C30DC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Якщо розраховувати на те, що магазин себе швидко окупить, а це реально так. То потенціал складатиме великий рейтинг між конкурентами. Одяг – це не тільки </w:t>
      </w:r>
      <w:r w:rsidR="00AE44AC">
        <w:rPr>
          <w:rFonts w:ascii="Times New Roman" w:eastAsia="Calibri" w:hAnsi="Times New Roman"/>
          <w:sz w:val="28"/>
          <w:szCs w:val="28"/>
          <w:lang w:val="uk-UA"/>
        </w:rPr>
        <w:t xml:space="preserve">гарні </w:t>
      </w:r>
      <w:proofErr w:type="spellStart"/>
      <w:r w:rsidR="00AE44AC">
        <w:rPr>
          <w:rFonts w:ascii="Times New Roman" w:eastAsia="Calibri" w:hAnsi="Times New Roman"/>
          <w:sz w:val="28"/>
          <w:szCs w:val="28"/>
          <w:lang w:val="uk-UA"/>
        </w:rPr>
        <w:t>тряпочки</w:t>
      </w:r>
      <w:proofErr w:type="spellEnd"/>
      <w:r w:rsidR="00AE44AC">
        <w:rPr>
          <w:rFonts w:ascii="Times New Roman" w:eastAsia="Calibri" w:hAnsi="Times New Roman"/>
          <w:sz w:val="28"/>
          <w:szCs w:val="28"/>
          <w:lang w:val="uk-UA"/>
        </w:rPr>
        <w:t>, одяг це дзеркало людини та її можливості.</w:t>
      </w: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F71484" w:rsidRP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b/>
          <w:color w:val="FF0000"/>
          <w:sz w:val="52"/>
          <w:szCs w:val="52"/>
          <w:lang w:val="uk-UA"/>
        </w:rPr>
      </w:pPr>
      <w:r w:rsidRPr="00F71484">
        <w:rPr>
          <w:rFonts w:ascii="Times New Roman" w:eastAsia="Calibri" w:hAnsi="Times New Roman"/>
          <w:b/>
          <w:color w:val="FF0000"/>
          <w:sz w:val="52"/>
          <w:szCs w:val="52"/>
          <w:highlight w:val="cyan"/>
          <w:lang w:val="uk-UA"/>
        </w:rPr>
        <w:t>4. План маркетингу</w:t>
      </w:r>
    </w:p>
    <w:p w:rsidR="00F71484" w:rsidRDefault="00F71484" w:rsidP="00E40442">
      <w:pPr>
        <w:pStyle w:val="af0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AE44AC">
        <w:rPr>
          <w:rFonts w:ascii="Times New Roman" w:eastAsia="Calibri" w:hAnsi="Times New Roman"/>
          <w:color w:val="FF0000"/>
          <w:sz w:val="28"/>
          <w:szCs w:val="28"/>
          <w:lang w:val="uk-UA"/>
        </w:rPr>
        <w:t>маркетингове розміщення (забезпечення конкурентоздатності продукції (послуг) — основні характеристики продукції (послуг) в порівнянні з конкуруючими;</w:t>
      </w:r>
    </w:p>
    <w:p w:rsidR="00AE44AC" w:rsidRPr="00AE44AC" w:rsidRDefault="00AE44AC" w:rsidP="00AE44AC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розміщення магазину підібране актуально, тому що він буде розміщуватися в торговому центрі де великий потік клієнтів.</w:t>
      </w:r>
    </w:p>
    <w:p w:rsidR="00F71484" w:rsidRDefault="00F71484" w:rsidP="00E40442">
      <w:pPr>
        <w:pStyle w:val="af0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AE44AC">
        <w:rPr>
          <w:rFonts w:ascii="Times New Roman" w:eastAsia="Calibri" w:hAnsi="Times New Roman"/>
          <w:color w:val="FF0000"/>
          <w:sz w:val="28"/>
          <w:szCs w:val="28"/>
          <w:lang w:val="uk-UA"/>
        </w:rPr>
        <w:t>ціноутворення;</w:t>
      </w:r>
    </w:p>
    <w:p w:rsidR="00AE44AC" w:rsidRPr="00AE44AC" w:rsidRDefault="00AE44AC" w:rsidP="00AE44AC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Націнка на товар середньої вартості складатиме приблизно 100%. Це оптимальна цінова політика для пів мільйонного міста.</w:t>
      </w:r>
    </w:p>
    <w:p w:rsidR="00AE44AC" w:rsidRDefault="00AE44AC" w:rsidP="00AE44AC">
      <w:p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</w:p>
    <w:p w:rsidR="00AE44AC" w:rsidRPr="00AE44AC" w:rsidRDefault="00F71484" w:rsidP="00AE44AC">
      <w:pPr>
        <w:pStyle w:val="af0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 w:rsidRPr="00AE44AC">
        <w:rPr>
          <w:rFonts w:ascii="Times New Roman" w:eastAsia="Calibri" w:hAnsi="Times New Roman"/>
          <w:color w:val="FF0000"/>
          <w:sz w:val="28"/>
          <w:szCs w:val="28"/>
          <w:lang w:val="uk-UA"/>
        </w:rPr>
        <w:t>методи стимулювання продажу.</w:t>
      </w:r>
    </w:p>
    <w:p w:rsidR="00AE44AC" w:rsidRPr="00AE44AC" w:rsidRDefault="00AE44AC" w:rsidP="00AE44AC">
      <w:pPr>
        <w:pStyle w:val="af0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AE44AC" w:rsidRPr="00AE44AC" w:rsidRDefault="00AE44AC" w:rsidP="00AE44AC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 w:rsidRPr="00AE44AC">
        <w:rPr>
          <w:rFonts w:ascii="Times New Roman" w:eastAsia="Calibri" w:hAnsi="Times New Roman"/>
          <w:color w:val="auto"/>
          <w:sz w:val="28"/>
          <w:szCs w:val="28"/>
          <w:lang w:val="uk-UA"/>
        </w:rPr>
        <w:lastRenderedPageBreak/>
        <w:t xml:space="preserve"> Для просування бізнесу не тільки місцево а й онлайн, потрібно не мало зусиль. Моя схема </w:t>
      </w:r>
      <w:proofErr w:type="spellStart"/>
      <w:r w:rsidRPr="00AE44AC">
        <w:rPr>
          <w:rFonts w:ascii="Times New Roman" w:eastAsia="Calibri" w:hAnsi="Times New Roman"/>
          <w:color w:val="auto"/>
          <w:sz w:val="28"/>
          <w:szCs w:val="28"/>
          <w:lang w:val="uk-UA"/>
        </w:rPr>
        <w:t>складатиметься</w:t>
      </w:r>
      <w:proofErr w:type="spellEnd"/>
      <w:r w:rsidRPr="00AE44AC"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з прилучення клієнтів яскравим інтер’єром всередині магазину</w:t>
      </w:r>
      <w:r w:rsidR="00872CF4">
        <w:rPr>
          <w:rFonts w:ascii="Times New Roman" w:eastAsia="Calibri" w:hAnsi="Times New Roman"/>
          <w:color w:val="auto"/>
          <w:sz w:val="28"/>
          <w:szCs w:val="28"/>
          <w:lang w:val="uk-UA"/>
        </w:rPr>
        <w:t>. Також буде влучним робити раз в пів року великі розпродажі залишку не сезонного одягу, який по трохи втрачає свою актуальність.</w:t>
      </w:r>
    </w:p>
    <w:p w:rsidR="00F71484" w:rsidRPr="00AE44AC" w:rsidRDefault="00F71484" w:rsidP="00AE44AC">
      <w:pPr>
        <w:pStyle w:val="af0"/>
        <w:spacing w:after="0" w:line="240" w:lineRule="auto"/>
        <w:ind w:left="1497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</w:p>
    <w:p w:rsidR="00F71484" w:rsidRP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b/>
          <w:sz w:val="52"/>
          <w:szCs w:val="52"/>
          <w:lang w:val="uk-UA"/>
        </w:rPr>
      </w:pPr>
      <w:r>
        <w:rPr>
          <w:rFonts w:ascii="Times New Roman" w:eastAsia="Calibri" w:hAnsi="Times New Roman"/>
          <w:b/>
          <w:sz w:val="28"/>
          <w:szCs w:val="28"/>
          <w:lang w:val="uk-UA"/>
        </w:rPr>
        <w:t xml:space="preserve"> </w:t>
      </w:r>
      <w:r w:rsidRPr="00F71484">
        <w:rPr>
          <w:rFonts w:ascii="Times New Roman" w:eastAsia="Calibri" w:hAnsi="Times New Roman"/>
          <w:b/>
          <w:color w:val="FF0000"/>
          <w:sz w:val="52"/>
          <w:szCs w:val="52"/>
          <w:highlight w:val="cyan"/>
          <w:lang w:val="uk-UA"/>
        </w:rPr>
        <w:t>5. План виробництва</w:t>
      </w:r>
    </w:p>
    <w:p w:rsidR="00F71484" w:rsidRDefault="00F71484" w:rsidP="00E40442">
      <w:pPr>
        <w:pStyle w:val="af0"/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AE44AC">
        <w:rPr>
          <w:rFonts w:ascii="Times New Roman" w:eastAsia="Calibri" w:hAnsi="Times New Roman"/>
          <w:color w:val="FF0000"/>
          <w:sz w:val="28"/>
          <w:szCs w:val="28"/>
          <w:lang w:val="uk-UA"/>
        </w:rPr>
        <w:t>розташування приміщень;</w:t>
      </w:r>
    </w:p>
    <w:p w:rsidR="00872CF4" w:rsidRPr="00872CF4" w:rsidRDefault="00872CF4" w:rsidP="00872CF4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магазин «ШОПС ГРУП» буде розташовано в місцевому торговому центрі з панорамною стіною для збільшення світла в приміщенні. 80 м2 цілком достатньо для реалізації даного бізнес-плану </w:t>
      </w:r>
    </w:p>
    <w:p w:rsidR="00F71484" w:rsidRDefault="00F71484" w:rsidP="00E40442">
      <w:pPr>
        <w:pStyle w:val="af0"/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AE44AC">
        <w:rPr>
          <w:rFonts w:ascii="Times New Roman" w:eastAsia="Calibri" w:hAnsi="Times New Roman"/>
          <w:color w:val="FF0000"/>
          <w:sz w:val="28"/>
          <w:szCs w:val="28"/>
          <w:lang w:val="uk-UA"/>
        </w:rPr>
        <w:t>обладнання;</w:t>
      </w:r>
    </w:p>
    <w:p w:rsidR="00872CF4" w:rsidRDefault="00872CF4" w:rsidP="00872CF4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Для комфортної праці потрібно закупити якісне обладнання, щоб не було неполадок під час продажів:</w:t>
      </w:r>
    </w:p>
    <w:p w:rsidR="00872CF4" w:rsidRDefault="00695177" w:rsidP="00872CF4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1тис</w:t>
      </w:r>
      <w:r w:rsidR="00872CF4">
        <w:rPr>
          <w:rFonts w:ascii="Times New Roman" w:eastAsia="Calibri" w:hAnsi="Times New Roman"/>
          <w:color w:val="auto"/>
          <w:sz w:val="28"/>
          <w:szCs w:val="28"/>
          <w:lang w:val="uk-UA"/>
        </w:rPr>
        <w:t>. вішаків для одягу</w:t>
      </w:r>
    </w:p>
    <w:p w:rsidR="00872CF4" w:rsidRDefault="00872CF4" w:rsidP="00872CF4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стійки</w:t>
      </w:r>
      <w:proofErr w:type="spellEnd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для тримання одягу на вішаках</w:t>
      </w:r>
    </w:p>
    <w:p w:rsidR="007D06E3" w:rsidRDefault="00872CF4" w:rsidP="00872CF4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денні лампи і взагалі хороше освітлення в комірках для </w:t>
      </w:r>
      <w:r w:rsidR="007D06E3">
        <w:rPr>
          <w:rFonts w:ascii="Times New Roman" w:eastAsia="Calibri" w:hAnsi="Times New Roman"/>
          <w:color w:val="auto"/>
          <w:sz w:val="28"/>
          <w:szCs w:val="28"/>
          <w:lang w:val="uk-UA"/>
        </w:rPr>
        <w:t>роздяганні, щоб клієнт зміг оцінити як сидить на ньому річ</w:t>
      </w:r>
    </w:p>
    <w:p w:rsidR="007D06E3" w:rsidRDefault="007D06E3" w:rsidP="00872CF4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апарат для зчитування картки</w:t>
      </w:r>
    </w:p>
    <w:p w:rsidR="003272AC" w:rsidRDefault="007D06E3" w:rsidP="00872CF4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термінал</w:t>
      </w:r>
      <w:r w:rsidR="009F196B"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</w:t>
      </w:r>
    </w:p>
    <w:p w:rsidR="003272AC" w:rsidRDefault="003272AC" w:rsidP="00872CF4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комп’</w:t>
      </w:r>
      <w:r w:rsidR="00695177">
        <w:rPr>
          <w:rFonts w:ascii="Times New Roman" w:eastAsia="Calibri" w:hAnsi="Times New Roman"/>
          <w:color w:val="auto"/>
          <w:sz w:val="28"/>
          <w:szCs w:val="28"/>
          <w:lang w:val="uk-UA"/>
        </w:rPr>
        <w:t>ю</w:t>
      </w: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тер </w:t>
      </w:r>
    </w:p>
    <w:p w:rsidR="003272AC" w:rsidRDefault="003272AC" w:rsidP="00872CF4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клавіатура та мишка</w:t>
      </w:r>
    </w:p>
    <w:p w:rsidR="00872CF4" w:rsidRPr="00872CF4" w:rsidRDefault="003272AC" w:rsidP="00872CF4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журнал звітності</w:t>
      </w:r>
      <w:r w:rsidR="00872CF4"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</w:t>
      </w:r>
    </w:p>
    <w:p w:rsidR="00872CF4" w:rsidRPr="00872CF4" w:rsidRDefault="00872CF4" w:rsidP="00872CF4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F71484" w:rsidRP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b/>
          <w:sz w:val="52"/>
          <w:szCs w:val="52"/>
          <w:lang w:val="uk-UA"/>
        </w:rPr>
      </w:pPr>
      <w:r w:rsidRPr="00F71484">
        <w:rPr>
          <w:rFonts w:ascii="Times New Roman" w:eastAsia="Calibri" w:hAnsi="Times New Roman"/>
          <w:b/>
          <w:color w:val="FF0000"/>
          <w:sz w:val="52"/>
          <w:szCs w:val="52"/>
          <w:highlight w:val="cyan"/>
          <w:lang w:val="uk-UA"/>
        </w:rPr>
        <w:t>6. Організаційний план (Персонал)</w:t>
      </w:r>
    </w:p>
    <w:p w:rsidR="00F71484" w:rsidRDefault="00F71484" w:rsidP="003272AC">
      <w:pPr>
        <w:pStyle w:val="af0"/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3272AC">
        <w:rPr>
          <w:rFonts w:ascii="Times New Roman" w:eastAsia="Calibri" w:hAnsi="Times New Roman"/>
          <w:color w:val="FF0000"/>
          <w:sz w:val="28"/>
          <w:szCs w:val="28"/>
          <w:lang w:val="uk-UA"/>
        </w:rPr>
        <w:t>планування потрібної кількості персоналу;</w:t>
      </w:r>
    </w:p>
    <w:p w:rsidR="003272AC" w:rsidRDefault="003272AC" w:rsidP="003272AC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для магазину такого рівня потрібно:</w:t>
      </w:r>
    </w:p>
    <w:p w:rsidR="003272AC" w:rsidRDefault="003272AC" w:rsidP="003272AC">
      <w:pPr>
        <w:pStyle w:val="af0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1 менеджер</w:t>
      </w:r>
    </w:p>
    <w:p w:rsidR="00F71484" w:rsidRDefault="00F71484" w:rsidP="003272AC">
      <w:pPr>
        <w:pStyle w:val="af0"/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3272AC">
        <w:rPr>
          <w:rFonts w:ascii="Times New Roman" w:eastAsia="Calibri" w:hAnsi="Times New Roman"/>
          <w:color w:val="FF0000"/>
          <w:sz w:val="28"/>
          <w:szCs w:val="28"/>
          <w:lang w:val="uk-UA"/>
        </w:rPr>
        <w:t>характеристика персоналу;</w:t>
      </w:r>
    </w:p>
    <w:p w:rsidR="003272AC" w:rsidRPr="003272AC" w:rsidRDefault="003272AC" w:rsidP="003272AC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Як я вже розповідала , що потрібно від персоналу, повторюватися не буду. Можу добавити тільки охайний вигляд на робочому місці. Форму даватиме магазин </w:t>
      </w:r>
    </w:p>
    <w:p w:rsidR="00F71484" w:rsidRDefault="00F71484" w:rsidP="003272AC">
      <w:pPr>
        <w:pStyle w:val="af0"/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3272AC">
        <w:rPr>
          <w:rFonts w:ascii="Times New Roman" w:eastAsia="Calibri" w:hAnsi="Times New Roman"/>
          <w:color w:val="FF0000"/>
          <w:sz w:val="28"/>
          <w:szCs w:val="28"/>
          <w:lang w:val="uk-UA"/>
        </w:rPr>
        <w:t>методи стимулювання.</w:t>
      </w:r>
    </w:p>
    <w:p w:rsidR="00DE3BC2" w:rsidRDefault="00DE3BC2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Стимулювання персоналу до праці буде визначено відсотком до зарплатні проданого товару, вважаю це буде чесно. Тобто ставка + % від продажу кожного консультанта.  Пропоную робити знижки для персоналу на нашу продукцію. </w:t>
      </w:r>
    </w:p>
    <w:p w:rsidR="00DE3BC2" w:rsidRDefault="00DE3BC2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DE3BC2" w:rsidRPr="00DE3BC2" w:rsidRDefault="00DE3BC2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F71484" w:rsidRP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b/>
          <w:color w:val="FF0000"/>
          <w:sz w:val="52"/>
          <w:szCs w:val="52"/>
          <w:lang w:val="uk-UA"/>
        </w:rPr>
      </w:pPr>
      <w:r w:rsidRPr="00F71484">
        <w:rPr>
          <w:rFonts w:ascii="Times New Roman" w:eastAsia="Calibri" w:hAnsi="Times New Roman"/>
          <w:b/>
          <w:color w:val="FF0000"/>
          <w:sz w:val="52"/>
          <w:szCs w:val="52"/>
          <w:lang w:val="uk-UA"/>
        </w:rPr>
        <w:t xml:space="preserve"> </w:t>
      </w:r>
      <w:r w:rsidRPr="00F71484">
        <w:rPr>
          <w:rFonts w:ascii="Times New Roman" w:eastAsia="Calibri" w:hAnsi="Times New Roman"/>
          <w:b/>
          <w:color w:val="FF0000"/>
          <w:sz w:val="52"/>
          <w:szCs w:val="52"/>
          <w:highlight w:val="cyan"/>
          <w:lang w:val="uk-UA"/>
        </w:rPr>
        <w:t>7. Аналіз ризику</w:t>
      </w:r>
    </w:p>
    <w:p w:rsidR="00F71484" w:rsidRDefault="00F71484" w:rsidP="00DE3BC2">
      <w:pPr>
        <w:pStyle w:val="af0"/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DE3BC2">
        <w:rPr>
          <w:rFonts w:ascii="Times New Roman" w:eastAsia="Calibri" w:hAnsi="Times New Roman"/>
          <w:color w:val="FF0000"/>
          <w:sz w:val="28"/>
          <w:szCs w:val="28"/>
          <w:lang w:val="uk-UA"/>
        </w:rPr>
        <w:t>собівартість продукції, обсяги продажу, прибутки;</w:t>
      </w:r>
    </w:p>
    <w:p w:rsidR="00DE3BC2" w:rsidRDefault="00DE3BC2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собівартість в середньому футболки( як самий </w:t>
      </w:r>
      <w:proofErr w:type="spellStart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продаваємий</w:t>
      </w:r>
      <w:proofErr w:type="spellEnd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товар) складатиме 100-150 грн. </w:t>
      </w:r>
    </w:p>
    <w:p w:rsidR="00DE3BC2" w:rsidRPr="00DE3BC2" w:rsidRDefault="00DE3BC2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за день в середньому магазин продаватиме на 10.000-12.000 тис. грн</w:t>
      </w:r>
    </w:p>
    <w:p w:rsidR="00F71484" w:rsidRDefault="00F71484" w:rsidP="00DE3BC2">
      <w:pPr>
        <w:pStyle w:val="af0"/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DE3BC2">
        <w:rPr>
          <w:rFonts w:ascii="Times New Roman" w:eastAsia="Calibri" w:hAnsi="Times New Roman"/>
          <w:color w:val="FF0000"/>
          <w:sz w:val="28"/>
          <w:szCs w:val="28"/>
          <w:lang w:val="uk-UA"/>
        </w:rPr>
        <w:t>ризики.</w:t>
      </w:r>
    </w:p>
    <w:p w:rsidR="003875ED" w:rsidRDefault="00DE3BC2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В сфері торгівлі та бізнесу ризик присутній завжди: не отримали поставку в конкретний час, </w:t>
      </w:r>
      <w:proofErr w:type="spellStart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проставщик</w:t>
      </w:r>
      <w:proofErr w:type="spellEnd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захотів брати за товар іншою валютою. Інфляція валюти</w:t>
      </w:r>
      <w:r w:rsidR="003875ED"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та інше. </w:t>
      </w:r>
    </w:p>
    <w:p w:rsidR="003875ED" w:rsidRDefault="003875ED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Але завжди до ризиків треба бути готовим. Не кожен бізнес вдається зробити з першого разу і це </w:t>
      </w:r>
      <w:proofErr w:type="spellStart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логічно</w:t>
      </w:r>
      <w:proofErr w:type="spellEnd"/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>, адже щоб триматися на плаву і не переходити в масу потрібно заробити досвід в сфері продажу, щоб його отримати доведеться помилятися в деяких моментах і це НОРМАЛЬНО</w:t>
      </w:r>
    </w:p>
    <w:p w:rsidR="003875ED" w:rsidRDefault="003875ED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3875ED" w:rsidRDefault="003875ED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1A2DDE" w:rsidRDefault="001A2DDE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</w:p>
    <w:p w:rsidR="00DE3BC2" w:rsidRPr="00DE3BC2" w:rsidRDefault="00DE3BC2" w:rsidP="00DE3BC2">
      <w:pPr>
        <w:spacing w:after="0" w:line="240" w:lineRule="auto"/>
        <w:jc w:val="both"/>
        <w:rPr>
          <w:rFonts w:ascii="Times New Roman" w:eastAsia="Calibri" w:hAnsi="Times New Roman"/>
          <w:color w:val="auto"/>
          <w:sz w:val="28"/>
          <w:szCs w:val="28"/>
          <w:lang w:val="uk-UA"/>
        </w:rPr>
      </w:pPr>
      <w:r>
        <w:rPr>
          <w:rFonts w:ascii="Times New Roman" w:eastAsia="Calibri" w:hAnsi="Times New Roman"/>
          <w:color w:val="auto"/>
          <w:sz w:val="28"/>
          <w:szCs w:val="28"/>
          <w:lang w:val="uk-UA"/>
        </w:rPr>
        <w:t xml:space="preserve"> </w:t>
      </w:r>
    </w:p>
    <w:p w:rsidR="00F71484" w:rsidRPr="00F71484" w:rsidRDefault="00F71484" w:rsidP="00007237">
      <w:pPr>
        <w:spacing w:after="0" w:line="240" w:lineRule="auto"/>
        <w:ind w:firstLine="57"/>
        <w:jc w:val="both"/>
        <w:rPr>
          <w:rFonts w:ascii="Times New Roman" w:eastAsia="Calibri" w:hAnsi="Times New Roman"/>
          <w:b/>
          <w:color w:val="FF0000"/>
          <w:sz w:val="48"/>
          <w:szCs w:val="48"/>
          <w:lang w:val="uk-UA"/>
        </w:rPr>
      </w:pPr>
      <w:r w:rsidRPr="00F71484">
        <w:rPr>
          <w:rFonts w:ascii="Times New Roman" w:eastAsia="Calibri" w:hAnsi="Times New Roman"/>
          <w:b/>
          <w:color w:val="FF0000"/>
          <w:sz w:val="48"/>
          <w:szCs w:val="48"/>
          <w:highlight w:val="cyan"/>
          <w:lang w:val="uk-UA"/>
        </w:rPr>
        <w:lastRenderedPageBreak/>
        <w:t>8. Детальний фінансовий план (бюджет)</w:t>
      </w:r>
    </w:p>
    <w:p w:rsidR="00AB58C0" w:rsidRPr="001A2DDE" w:rsidRDefault="00F71484" w:rsidP="001A2DDE">
      <w:pPr>
        <w:pStyle w:val="af0"/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  <w:lang w:val="uk-UA"/>
        </w:rPr>
      </w:pPr>
      <w:r w:rsidRPr="00AB58C0">
        <w:rPr>
          <w:rFonts w:ascii="Times New Roman" w:eastAsia="Calibri" w:hAnsi="Times New Roman"/>
          <w:color w:val="FF0000"/>
          <w:sz w:val="28"/>
          <w:szCs w:val="28"/>
          <w:lang w:val="uk-UA"/>
        </w:rPr>
        <w:t>прогнозування обсягу продажу;</w:t>
      </w:r>
      <w:r w:rsidR="00AB58C0">
        <w:rPr>
          <w:noProof/>
        </w:rPr>
        <w:br w:type="page"/>
      </w:r>
    </w:p>
    <w:tbl>
      <w:tblPr>
        <w:tblpPr w:leftFromText="180" w:rightFromText="180" w:vertAnchor="text" w:horzAnchor="margin" w:tblpX="-567" w:tblpY="-2158"/>
        <w:tblW w:w="5850" w:type="pct"/>
        <w:tblLayout w:type="fixed"/>
        <w:tblLook w:val="04A0" w:firstRow="1" w:lastRow="0" w:firstColumn="1" w:lastColumn="0" w:noHBand="0" w:noVBand="1"/>
      </w:tblPr>
      <w:tblGrid>
        <w:gridCol w:w="2809"/>
        <w:gridCol w:w="594"/>
        <w:gridCol w:w="594"/>
        <w:gridCol w:w="594"/>
        <w:gridCol w:w="595"/>
        <w:gridCol w:w="595"/>
        <w:gridCol w:w="595"/>
        <w:gridCol w:w="217"/>
        <w:gridCol w:w="378"/>
        <w:gridCol w:w="595"/>
        <w:gridCol w:w="595"/>
        <w:gridCol w:w="595"/>
        <w:gridCol w:w="595"/>
        <w:gridCol w:w="595"/>
        <w:gridCol w:w="1252"/>
        <w:gridCol w:w="205"/>
      </w:tblGrid>
      <w:tr w:rsidR="00F936C7" w:rsidRPr="00CC54A3" w:rsidTr="00F936C7">
        <w:trPr>
          <w:trHeight w:val="426"/>
        </w:trPr>
        <w:tc>
          <w:tcPr>
            <w:tcW w:w="11403" w:type="dxa"/>
            <w:gridSpan w:val="16"/>
            <w:shd w:val="clear" w:color="auto" w:fill="107082" w:themeFill="accent2"/>
            <w:noWrap/>
            <w:vAlign w:val="center"/>
            <w:hideMark/>
          </w:tcPr>
          <w:p w:rsidR="00A83C58" w:rsidRPr="00A83C58" w:rsidRDefault="00A83C58" w:rsidP="00F936C7">
            <w:pPr>
              <w:pStyle w:val="aff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lastRenderedPageBreak/>
              <w:t>ПОЧАТКОВІ РОЗХОДИ</w:t>
            </w:r>
          </w:p>
        </w:tc>
      </w:tr>
      <w:tr w:rsidR="00A83C58" w:rsidRPr="00CC54A3" w:rsidTr="00F936C7">
        <w:trPr>
          <w:trHeight w:val="426"/>
        </w:trPr>
        <w:tc>
          <w:tcPr>
            <w:tcW w:w="6593" w:type="dxa"/>
            <w:gridSpan w:val="8"/>
            <w:shd w:val="clear" w:color="auto" w:fill="auto"/>
            <w:noWrap/>
            <w:vAlign w:val="center"/>
          </w:tcPr>
          <w:p w:rsidR="00A83C58" w:rsidRPr="00A83C58" w:rsidRDefault="00A83C5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МАГАЗИН ОДЯГУ</w:t>
            </w:r>
          </w:p>
        </w:tc>
        <w:tc>
          <w:tcPr>
            <w:tcW w:w="4810" w:type="dxa"/>
            <w:gridSpan w:val="8"/>
            <w:shd w:val="clear" w:color="auto" w:fill="auto"/>
            <w:vAlign w:val="center"/>
          </w:tcPr>
          <w:p w:rsidR="00A83C58" w:rsidRPr="00A83C58" w:rsidRDefault="00A83C58" w:rsidP="00F936C7">
            <w:pPr>
              <w:pStyle w:val="aff2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1.01.2023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ДО</w:t>
            </w:r>
            <w:r>
              <w:rPr>
                <w:rStyle w:val="afd"/>
                <w:b/>
                <w:bCs/>
                <w:lang w:val="uk-UA"/>
              </w:rPr>
              <w:t>ХІД</w:t>
            </w:r>
          </w:p>
        </w:tc>
        <w:tc>
          <w:tcPr>
            <w:tcW w:w="594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СІ</w:t>
            </w:r>
            <w:r>
              <w:rPr>
                <w:rStyle w:val="afd"/>
                <w:b/>
                <w:bCs/>
                <w:lang w:val="uk-UA"/>
              </w:rPr>
              <w:t>Ч</w:t>
            </w:r>
          </w:p>
        </w:tc>
        <w:tc>
          <w:tcPr>
            <w:tcW w:w="594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ЛЮТ</w:t>
            </w:r>
          </w:p>
        </w:tc>
        <w:tc>
          <w:tcPr>
            <w:tcW w:w="594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БЕР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КВІ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ТРА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ЧЕР</w:t>
            </w:r>
          </w:p>
        </w:tc>
        <w:tc>
          <w:tcPr>
            <w:tcW w:w="595" w:type="dxa"/>
            <w:gridSpan w:val="2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ЛИП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СЕР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ВЕР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ЖОВ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ЛИС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ГРУД</w:t>
            </w:r>
          </w:p>
        </w:tc>
        <w:tc>
          <w:tcPr>
            <w:tcW w:w="1252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rStyle w:val="afd"/>
                <w:b/>
                <w:bCs/>
                <w:noProof/>
                <w:lang w:val="uk-UA"/>
              </w:rPr>
            </w:pPr>
            <w:r>
              <w:rPr>
                <w:rStyle w:val="afd"/>
                <w:b/>
                <w:bCs/>
                <w:noProof/>
                <w:lang w:val="uk-UA"/>
              </w:rPr>
              <w:t>ВІ</w:t>
            </w:r>
            <w:r>
              <w:rPr>
                <w:rStyle w:val="afd"/>
                <w:b/>
                <w:bCs/>
                <w:lang w:val="uk-UA"/>
              </w:rPr>
              <w:t>Д ПОЧАТКУ РОКУ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ПРОГНОЗУЄМІ ПРОДАЖІ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936C7" w:rsidRDefault="00F936C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25</w:t>
            </w:r>
            <w:r w:rsidR="00695177">
              <w:rPr>
                <w:noProof/>
                <w:szCs w:val="18"/>
                <w:lang w:val="uk-UA"/>
              </w:rPr>
              <w:t>0</w:t>
            </w:r>
            <w:r>
              <w:rPr>
                <w:noProof/>
                <w:szCs w:val="18"/>
                <w:lang w:val="uk-UA"/>
              </w:rPr>
              <w:t>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936C7" w:rsidRDefault="00F936C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3</w:t>
            </w:r>
            <w:r w:rsidR="00695177">
              <w:rPr>
                <w:noProof/>
                <w:szCs w:val="18"/>
                <w:lang w:val="uk-UA"/>
              </w:rPr>
              <w:t>0</w:t>
            </w:r>
            <w:r>
              <w:rPr>
                <w:noProof/>
                <w:szCs w:val="18"/>
                <w:lang w:val="uk-UA"/>
              </w:rPr>
              <w:t>0000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936C7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300</w:t>
            </w:r>
            <w:r w:rsidR="00F936C7">
              <w:rPr>
                <w:noProof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936C7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20</w:t>
            </w:r>
            <w:r w:rsidR="00F936C7">
              <w:rPr>
                <w:noProof/>
                <w:szCs w:val="18"/>
                <w:lang w:val="uk-UA"/>
              </w:rPr>
              <w:t>0000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936C7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200</w:t>
            </w:r>
            <w:r w:rsidR="00F936C7">
              <w:rPr>
                <w:noProof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936C7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35</w:t>
            </w:r>
            <w:r w:rsidR="00F936C7">
              <w:rPr>
                <w:noProof/>
                <w:szCs w:val="18"/>
                <w:lang w:val="uk-UA"/>
              </w:rPr>
              <w:t>0000</w:t>
            </w: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F936C7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</w:t>
            </w:r>
            <w:r w:rsidR="00F936C7">
              <w:rPr>
                <w:noProof/>
                <w:szCs w:val="18"/>
                <w:lang w:val="uk-UA"/>
              </w:rPr>
              <w:t>5000</w:t>
            </w: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936C7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25</w:t>
            </w:r>
            <w:r w:rsidR="00F936C7">
              <w:rPr>
                <w:noProof/>
                <w:szCs w:val="18"/>
                <w:lang w:val="uk-UA"/>
              </w:rPr>
              <w:t>0000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936C7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30</w:t>
            </w:r>
            <w:r w:rsidR="00F936C7">
              <w:rPr>
                <w:noProof/>
                <w:szCs w:val="18"/>
                <w:lang w:val="uk-UA"/>
              </w:rPr>
              <w:t>0000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200</w:t>
            </w:r>
            <w:r w:rsidR="00AC05F2">
              <w:rPr>
                <w:noProof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25</w:t>
            </w:r>
            <w:r w:rsidR="00AC05F2">
              <w:rPr>
                <w:noProof/>
                <w:szCs w:val="18"/>
                <w:lang w:val="uk-UA"/>
              </w:rPr>
              <w:t>0000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20</w:t>
            </w:r>
            <w:r w:rsidR="00AC05F2">
              <w:rPr>
                <w:noProof/>
                <w:szCs w:val="18"/>
                <w:lang w:val="uk-UA"/>
              </w:rPr>
              <w:t>0000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695177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3.05</w:t>
            </w:r>
            <w:r w:rsidR="00AC05F2">
              <w:rPr>
                <w:noProof/>
                <w:szCs w:val="18"/>
                <w:lang w:val="uk-UA"/>
              </w:rPr>
              <w:t>0</w:t>
            </w:r>
            <w:r w:rsidR="00F37C30">
              <w:rPr>
                <w:noProof/>
                <w:szCs w:val="18"/>
                <w:lang w:val="uk-UA"/>
              </w:rPr>
              <w:t>.</w:t>
            </w:r>
            <w:r w:rsidR="00AC05F2">
              <w:rPr>
                <w:noProof/>
                <w:szCs w:val="18"/>
                <w:lang w:val="uk-UA"/>
              </w:rPr>
              <w:t>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МЕНЬШЕ СКИДОК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1000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1200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1000</w:t>
            </w: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5000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4000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2000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16</w:t>
            </w:r>
            <w:r w:rsidR="00F37C30">
              <w:rPr>
                <w:noProof/>
                <w:szCs w:val="18"/>
                <w:lang w:val="uk-UA"/>
              </w:rPr>
              <w:t>.</w:t>
            </w:r>
            <w:r>
              <w:rPr>
                <w:noProof/>
                <w:szCs w:val="18"/>
                <w:lang w:val="uk-UA"/>
              </w:rPr>
              <w:t>200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ДОХІД ВІД ПОСЛУГ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ІНШИЙ ДОХІД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2000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1000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400</w:t>
            </w: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300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2000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AC05F2" w:rsidRDefault="00AC05F2" w:rsidP="00F936C7">
            <w:pPr>
              <w:pStyle w:val="afe"/>
              <w:rPr>
                <w:noProof/>
                <w:szCs w:val="18"/>
                <w:lang w:val="uk-UA"/>
              </w:rPr>
            </w:pPr>
            <w:r>
              <w:rPr>
                <w:noProof/>
                <w:szCs w:val="18"/>
                <w:lang w:val="uk-UA"/>
              </w:rPr>
              <w:t>5700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ЧИСТИЙ ДОХІД ВІД ПРОДАЖ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C32781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</w:t>
            </w:r>
            <w:r w:rsidR="00695177">
              <w:rPr>
                <w:noProof/>
                <w:lang w:val="uk-UA"/>
              </w:rPr>
              <w:t>51</w:t>
            </w:r>
            <w:r>
              <w:rPr>
                <w:noProof/>
                <w:lang w:val="uk-UA"/>
              </w:rPr>
              <w:t>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C32781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</w:t>
            </w:r>
            <w:r w:rsidR="0085106D">
              <w:rPr>
                <w:noProof/>
                <w:lang w:val="uk-UA"/>
              </w:rPr>
              <w:t>9</w:t>
            </w:r>
            <w:r>
              <w:rPr>
                <w:noProof/>
                <w:lang w:val="uk-UA"/>
              </w:rPr>
              <w:t>8800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300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20</w:t>
            </w:r>
            <w:r w:rsidR="00C32781">
              <w:rPr>
                <w:noProof/>
                <w:lang w:val="uk-UA"/>
              </w:rPr>
              <w:t>0000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20</w:t>
            </w:r>
            <w:r w:rsidR="00C32781">
              <w:rPr>
                <w:noProof/>
                <w:lang w:val="uk-UA"/>
              </w:rPr>
              <w:t>1000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34</w:t>
            </w:r>
            <w:r w:rsidR="00C32781">
              <w:rPr>
                <w:noProof/>
                <w:lang w:val="uk-UA"/>
              </w:rPr>
              <w:t>9400</w:t>
            </w: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248</w:t>
            </w:r>
            <w:r w:rsidR="00C32781">
              <w:rPr>
                <w:noProof/>
                <w:lang w:val="uk-UA"/>
              </w:rPr>
              <w:t>300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24</w:t>
            </w:r>
            <w:r w:rsidR="00C32781">
              <w:rPr>
                <w:noProof/>
                <w:lang w:val="uk-UA"/>
              </w:rPr>
              <w:t>5000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29</w:t>
            </w:r>
            <w:r w:rsidR="00C32781">
              <w:rPr>
                <w:noProof/>
                <w:lang w:val="uk-UA"/>
              </w:rPr>
              <w:t>6000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200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25</w:t>
            </w:r>
            <w:r w:rsidR="00C32781">
              <w:rPr>
                <w:noProof/>
                <w:lang w:val="uk-UA"/>
              </w:rPr>
              <w:t>0000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20</w:t>
            </w:r>
            <w:r w:rsidR="00C32781">
              <w:rPr>
                <w:noProof/>
                <w:lang w:val="uk-UA"/>
              </w:rPr>
              <w:t>0000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3.039.500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C32781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СОБІ</w:t>
            </w:r>
            <w:r w:rsidR="001E2EF8">
              <w:rPr>
                <w:noProof/>
                <w:lang w:val="uk-UA"/>
              </w:rPr>
              <w:t>ВАРТІСТЬ ПРОДАНИХ ТОВАРІВ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70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83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79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76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82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78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77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85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79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90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65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32781" w:rsidRDefault="0085106D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67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931</w:t>
            </w:r>
            <w:r w:rsidR="00F37C30">
              <w:rPr>
                <w:noProof/>
                <w:lang w:val="uk-UA"/>
              </w:rPr>
              <w:t>.</w:t>
            </w:r>
            <w:r w:rsidR="00C32781">
              <w:rPr>
                <w:noProof/>
                <w:lang w:val="uk-UA"/>
              </w:rPr>
              <w:t>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ВАЛОВИЙ ПРИБУТОК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181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2158</w:t>
            </w:r>
            <w:r w:rsidR="00C32781">
              <w:rPr>
                <w:noProof/>
                <w:lang w:val="uk-UA"/>
              </w:rPr>
              <w:t>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221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124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119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2714</w:t>
            </w:r>
            <w:r w:rsidR="00C32781">
              <w:rPr>
                <w:noProof/>
                <w:lang w:val="uk-UA"/>
              </w:rPr>
              <w:t>00</w:t>
            </w: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1713</w:t>
            </w:r>
            <w:r w:rsidR="00C32781">
              <w:rPr>
                <w:noProof/>
                <w:lang w:val="uk-UA"/>
              </w:rPr>
              <w:t>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160</w:t>
            </w:r>
            <w:r w:rsidR="00C32781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32781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217</w:t>
            </w:r>
            <w:r w:rsidR="00F37C30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110</w:t>
            </w:r>
            <w:r w:rsidR="00F37C30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185</w:t>
            </w:r>
            <w:r w:rsidR="00F37C30">
              <w:rPr>
                <w:noProof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133</w:t>
            </w:r>
            <w:r w:rsidR="00F37C30">
              <w:rPr>
                <w:noProof/>
                <w:lang w:val="uk-UA"/>
              </w:rPr>
              <w:t>000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1321D2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2.108.500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РОЗХІД</w:t>
            </w:r>
          </w:p>
        </w:tc>
        <w:tc>
          <w:tcPr>
            <w:tcW w:w="594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СІ</w:t>
            </w:r>
            <w:r>
              <w:rPr>
                <w:lang w:val="uk-UA"/>
              </w:rPr>
              <w:t>Ч</w:t>
            </w:r>
          </w:p>
        </w:tc>
        <w:tc>
          <w:tcPr>
            <w:tcW w:w="594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ЛЮТ</w:t>
            </w:r>
          </w:p>
        </w:tc>
        <w:tc>
          <w:tcPr>
            <w:tcW w:w="594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БЕР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КВІ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ТРА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ЧЕР</w:t>
            </w:r>
          </w:p>
        </w:tc>
        <w:tc>
          <w:tcPr>
            <w:tcW w:w="595" w:type="dxa"/>
            <w:gridSpan w:val="2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ЛИП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СЕР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ВЕР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ЖОВ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ЛИС</w:t>
            </w:r>
          </w:p>
        </w:tc>
        <w:tc>
          <w:tcPr>
            <w:tcW w:w="595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ГРУД</w:t>
            </w:r>
          </w:p>
        </w:tc>
        <w:tc>
          <w:tcPr>
            <w:tcW w:w="1252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ВІД ПОЧАТКУ РОКУ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ЗАР</w:t>
            </w:r>
            <w:r w:rsidR="00F37C30">
              <w:rPr>
                <w:noProof/>
                <w:lang w:val="uk-UA"/>
              </w:rPr>
              <w:t>ПЛАТНЯ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20000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20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21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21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21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21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21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21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21000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21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25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25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258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.000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МАРКЕТИНГ І РЕКЛАМА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F37C30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F37C30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F37C30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37C30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F37C30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.</w:t>
            </w:r>
            <w:r w:rsidR="00F37C30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ТОРГІВЕЛЬНА КОМІСІЯ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000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12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.000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ОРЕНДА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1A2DDE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1A2DDE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1A2DDE" w:rsidRDefault="005D7E8D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12</w:t>
            </w:r>
            <w:r w:rsidR="001A2DDE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0.000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КОМУНАЛЬНІ ПОСЛУГИ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1A2DDE">
            <w:pPr>
              <w:pStyle w:val="afe"/>
              <w:spacing w:line="360" w:lineRule="auto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2000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1500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</w:t>
            </w: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1500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1A2DDE" w:rsidRDefault="001A2DDE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2500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17.500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РОЗХІД НА ВЕБ-САЙТ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6000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ІНТЕРНЕТ І ТЕЛЕФОН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3600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СТРАХІВКА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F1761A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22</w:t>
            </w:r>
            <w:r w:rsidR="00F1761A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.000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ВІДПУСТКИ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12000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10000</w:t>
            </w: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32.000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ЮРИДИЧНІ ТА БУХГАЛТЕРСЬКІ ПОСЛУГИ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F1761A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</w:t>
            </w:r>
            <w:r w:rsidR="00F1761A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4.000</w:t>
            </w:r>
          </w:p>
        </w:tc>
        <w:bookmarkStart w:id="0" w:name="_GoBack"/>
        <w:bookmarkEnd w:id="0"/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КАНЦТОВАРИ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6D0663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</w:t>
            </w:r>
            <w:r w:rsidR="00F1761A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.000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РОЗХІД НА ВИПЛАТУ %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10000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50000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70000</w:t>
            </w: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12000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F1761A" w:rsidRDefault="00F1761A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34.000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F2F2F2" w:themeFill="background1" w:themeFillShade="F2"/>
            <w:vAlign w:val="center"/>
            <w:hideMark/>
          </w:tcPr>
          <w:p w:rsidR="00A83C58" w:rsidRPr="001E2EF8" w:rsidRDefault="001E2EF8" w:rsidP="00F936C7">
            <w:pPr>
              <w:pStyle w:val="afe"/>
              <w:rPr>
                <w:noProof/>
                <w:lang w:val="uk-UA"/>
              </w:rPr>
            </w:pPr>
            <w:r w:rsidRPr="00C83C66">
              <w:rPr>
                <w:noProof/>
                <w:color w:val="64B2C1" w:themeColor="background2"/>
                <w:lang w:val="uk-UA"/>
              </w:rPr>
              <w:t>ІНШЕ</w:t>
            </w: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4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gridSpan w:val="2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595" w:type="dxa"/>
            <w:shd w:val="clear" w:color="auto" w:fill="F2F2F2" w:themeFill="background1" w:themeFillShade="F2"/>
            <w:noWrap/>
            <w:vAlign w:val="center"/>
          </w:tcPr>
          <w:p w:rsidR="00A83C58" w:rsidRPr="00CC54A3" w:rsidRDefault="00A83C58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</w:tcPr>
          <w:p w:rsidR="00A83C58" w:rsidRPr="00F1761A" w:rsidRDefault="00C83C66" w:rsidP="00F936C7">
            <w:pPr>
              <w:pStyle w:val="afe"/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</w:pP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138.</w:t>
            </w:r>
            <w:r w:rsidR="005206EA"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4</w:t>
            </w:r>
            <w:r>
              <w:rPr>
                <w:rFonts w:ascii="Calibri" w:eastAsia="Times New Roman" w:hAnsi="Calibri" w:cs="Calibri"/>
                <w:noProof/>
                <w:color w:val="2F2F2F"/>
                <w:szCs w:val="18"/>
                <w:lang w:val="uk-UA"/>
              </w:rPr>
              <w:t>00</w:t>
            </w:r>
          </w:p>
        </w:tc>
      </w:tr>
      <w:tr w:rsidR="00F936C7" w:rsidRPr="00CC54A3" w:rsidTr="00F936C7">
        <w:trPr>
          <w:gridAfter w:val="1"/>
          <w:wAfter w:w="205" w:type="dxa"/>
          <w:trHeight w:val="426"/>
        </w:trPr>
        <w:tc>
          <w:tcPr>
            <w:tcW w:w="2809" w:type="dxa"/>
            <w:shd w:val="clear" w:color="auto" w:fill="auto"/>
            <w:vAlign w:val="center"/>
            <w:hideMark/>
          </w:tcPr>
          <w:p w:rsidR="00A83C58" w:rsidRPr="001E2EF8" w:rsidRDefault="001E2EF8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ЗАГАЛЬНИЙ РОЗХІД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5" w:type="dxa"/>
            <w:gridSpan w:val="2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A83C58" w:rsidRPr="00CC54A3" w:rsidRDefault="00A83C58" w:rsidP="00F936C7">
            <w:pPr>
              <w:pStyle w:val="aff4"/>
              <w:rPr>
                <w:noProof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A83C58" w:rsidRPr="00965791" w:rsidRDefault="006D0663" w:rsidP="00F936C7">
            <w:pPr>
              <w:pStyle w:val="aff4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br/>
            </w:r>
            <w:r w:rsidR="00C83C66">
              <w:rPr>
                <w:noProof/>
                <w:lang w:val="uk-UA"/>
              </w:rPr>
              <w:t>673</w:t>
            </w:r>
            <w:r>
              <w:rPr>
                <w:noProof/>
                <w:lang w:val="uk-UA"/>
              </w:rPr>
              <w:t>.</w:t>
            </w:r>
            <w:r w:rsidR="005206EA">
              <w:rPr>
                <w:noProof/>
                <w:lang w:val="uk-UA"/>
              </w:rPr>
              <w:t>5</w:t>
            </w:r>
            <w:r>
              <w:rPr>
                <w:noProof/>
                <w:lang w:val="uk-UA"/>
              </w:rPr>
              <w:t>00</w:t>
            </w:r>
          </w:p>
        </w:tc>
      </w:tr>
      <w:tr w:rsidR="00F936C7" w:rsidRPr="00CC54A3" w:rsidTr="00F936C7">
        <w:trPr>
          <w:gridAfter w:val="1"/>
          <w:wAfter w:w="205" w:type="dxa"/>
          <w:trHeight w:val="405"/>
        </w:trPr>
        <w:tc>
          <w:tcPr>
            <w:tcW w:w="2809" w:type="dxa"/>
            <w:shd w:val="clear" w:color="auto" w:fill="F0CDA1" w:themeFill="accent1"/>
            <w:vAlign w:val="center"/>
            <w:hideMark/>
          </w:tcPr>
          <w:p w:rsidR="00A83C58" w:rsidRPr="001E2EF8" w:rsidRDefault="001E2EF8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ЧИСТИЙ ДОХІД</w:t>
            </w:r>
          </w:p>
        </w:tc>
        <w:tc>
          <w:tcPr>
            <w:tcW w:w="594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4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4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5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5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5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5" w:type="dxa"/>
            <w:gridSpan w:val="2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5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5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5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5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595" w:type="dxa"/>
            <w:shd w:val="clear" w:color="auto" w:fill="F0CDA1" w:themeFill="accent1"/>
            <w:vAlign w:val="center"/>
          </w:tcPr>
          <w:p w:rsidR="00A83C58" w:rsidRPr="00CC54A3" w:rsidRDefault="00A83C58" w:rsidP="00F936C7">
            <w:pPr>
              <w:pStyle w:val="aff0"/>
              <w:rPr>
                <w:noProof/>
              </w:rPr>
            </w:pPr>
          </w:p>
        </w:tc>
        <w:tc>
          <w:tcPr>
            <w:tcW w:w="1252" w:type="dxa"/>
            <w:shd w:val="clear" w:color="auto" w:fill="F0CDA1" w:themeFill="accent1"/>
            <w:vAlign w:val="center"/>
          </w:tcPr>
          <w:p w:rsidR="00A83C58" w:rsidRPr="006D0663" w:rsidRDefault="00C83C66" w:rsidP="00F936C7">
            <w:pPr>
              <w:pStyle w:val="aff0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1.435</w:t>
            </w:r>
            <w:r w:rsidR="006D0663">
              <w:rPr>
                <w:noProof/>
                <w:lang w:val="uk-UA"/>
              </w:rPr>
              <w:t>.</w:t>
            </w:r>
            <w:r w:rsidR="005206EA">
              <w:rPr>
                <w:noProof/>
                <w:lang w:val="uk-UA"/>
              </w:rPr>
              <w:t>0</w:t>
            </w:r>
            <w:r w:rsidR="006D0663">
              <w:rPr>
                <w:noProof/>
                <w:lang w:val="uk-UA"/>
              </w:rPr>
              <w:t>00</w:t>
            </w:r>
            <w:r>
              <w:rPr>
                <w:noProof/>
                <w:lang w:val="uk-UA"/>
              </w:rPr>
              <w:t xml:space="preserve">  грн</w:t>
            </w:r>
          </w:p>
        </w:tc>
      </w:tr>
      <w:tr w:rsidR="005206EA" w:rsidRPr="00CC54A3" w:rsidTr="00F936C7">
        <w:trPr>
          <w:trHeight w:val="426"/>
        </w:trPr>
        <w:tc>
          <w:tcPr>
            <w:tcW w:w="11403" w:type="dxa"/>
            <w:gridSpan w:val="16"/>
            <w:shd w:val="clear" w:color="auto" w:fill="auto"/>
            <w:vAlign w:val="center"/>
          </w:tcPr>
          <w:p w:rsidR="005206EA" w:rsidRDefault="005206EA" w:rsidP="00F936C7">
            <w:pPr>
              <w:pStyle w:val="afe"/>
              <w:rPr>
                <w:noProof/>
              </w:rPr>
            </w:pPr>
          </w:p>
          <w:p w:rsidR="005206EA" w:rsidRDefault="005206EA" w:rsidP="005206EA"/>
          <w:p w:rsidR="005206EA" w:rsidRDefault="005206EA" w:rsidP="005206EA"/>
          <w:p w:rsidR="005206EA" w:rsidRDefault="005206EA" w:rsidP="005206EA"/>
          <w:p w:rsidR="005206EA" w:rsidRDefault="005206EA" w:rsidP="005206EA"/>
          <w:p w:rsidR="005206EA" w:rsidRDefault="005206EA" w:rsidP="005206EA"/>
          <w:p w:rsidR="005206EA" w:rsidRDefault="005206EA" w:rsidP="005206EA"/>
          <w:p w:rsidR="005206EA" w:rsidRDefault="005206EA" w:rsidP="005206EA"/>
          <w:p w:rsidR="005206EA" w:rsidRDefault="005206EA" w:rsidP="005206EA"/>
          <w:p w:rsidR="005206EA" w:rsidRDefault="005206EA" w:rsidP="005206EA"/>
          <w:p w:rsidR="005206EA" w:rsidRPr="005206EA" w:rsidRDefault="005206EA" w:rsidP="005206EA">
            <w:pPr>
              <w:rPr>
                <w:sz w:val="36"/>
                <w:szCs w:val="36"/>
                <w:lang w:val="uk-UA"/>
              </w:rPr>
            </w:pPr>
            <w:r w:rsidRPr="005206EA">
              <w:rPr>
                <w:color w:val="64B2C1" w:themeColor="background2"/>
                <w:sz w:val="36"/>
                <w:szCs w:val="36"/>
                <w:lang w:val="uk-UA"/>
              </w:rPr>
              <w:lastRenderedPageBreak/>
              <w:t>ІНШЕ</w:t>
            </w:r>
          </w:p>
        </w:tc>
      </w:tr>
      <w:tr w:rsidR="00F936C7" w:rsidRPr="00CC54A3" w:rsidTr="00F936C7">
        <w:trPr>
          <w:trHeight w:val="426"/>
        </w:trPr>
        <w:tc>
          <w:tcPr>
            <w:tcW w:w="11403" w:type="dxa"/>
            <w:gridSpan w:val="16"/>
            <w:shd w:val="clear" w:color="auto" w:fill="auto"/>
            <w:vAlign w:val="center"/>
          </w:tcPr>
          <w:p w:rsidR="00A83C58" w:rsidRPr="00C83C66" w:rsidRDefault="00C83C66" w:rsidP="00F936C7">
            <w:pPr>
              <w:pStyle w:val="afe"/>
              <w:rPr>
                <w:noProof/>
                <w:lang w:val="uk-UA"/>
              </w:rPr>
            </w:pPr>
            <w:r w:rsidRPr="00C83C66"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08200D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6316345" cy="3609302"/>
                  <wp:effectExtent l="0" t="0" r="8255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345" cy="360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206EA">
              <w:rPr>
                <w:noProof/>
                <w:lang w:val="uk-UA"/>
              </w:rPr>
              <w:t xml:space="preserve">     </w:t>
            </w:r>
          </w:p>
        </w:tc>
      </w:tr>
    </w:tbl>
    <w:p w:rsidR="00BD0C60" w:rsidRPr="00CC54A3" w:rsidRDefault="00BD0C60" w:rsidP="00D26769">
      <w:pPr>
        <w:pStyle w:val="a"/>
        <w:rPr>
          <w:noProof/>
        </w:rPr>
      </w:pPr>
    </w:p>
    <w:sectPr w:rsidR="00BD0C60" w:rsidRPr="00CC54A3" w:rsidSect="00007237">
      <w:footerReference w:type="default" r:id="rId16"/>
      <w:footerReference w:type="first" r:id="rId17"/>
      <w:pgSz w:w="11906" w:h="16838" w:code="9"/>
      <w:pgMar w:top="2160" w:right="1080" w:bottom="720" w:left="1080" w:header="648" w:footer="432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6A7" w:rsidRDefault="000526A7" w:rsidP="005A20E2">
      <w:pPr>
        <w:spacing w:after="0"/>
      </w:pPr>
      <w:r>
        <w:separator/>
      </w:r>
    </w:p>
    <w:p w:rsidR="000526A7" w:rsidRDefault="000526A7"/>
    <w:p w:rsidR="000526A7" w:rsidRDefault="000526A7" w:rsidP="009B4773"/>
    <w:p w:rsidR="000526A7" w:rsidRDefault="000526A7" w:rsidP="00513832"/>
  </w:endnote>
  <w:endnote w:type="continuationSeparator" w:id="0">
    <w:p w:rsidR="000526A7" w:rsidRDefault="000526A7" w:rsidP="005A20E2">
      <w:pPr>
        <w:spacing w:after="0"/>
      </w:pPr>
      <w:r>
        <w:continuationSeparator/>
      </w:r>
    </w:p>
    <w:p w:rsidR="000526A7" w:rsidRDefault="000526A7"/>
    <w:p w:rsidR="000526A7" w:rsidRDefault="000526A7" w:rsidP="009B4773"/>
    <w:p w:rsidR="000526A7" w:rsidRDefault="000526A7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074261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2009893785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:rsidR="001321D2" w:rsidRDefault="001321D2" w:rsidP="00F8411A">
            <w:pPr>
              <w:pStyle w:val="a8"/>
            </w:pPr>
            <w:r w:rsidRPr="002135FB">
              <w:rPr>
                <w:lang w:bidi="ru-RU"/>
              </w:rPr>
              <w:fldChar w:fldCharType="begin"/>
            </w:r>
            <w:r w:rsidRPr="002135FB">
              <w:rPr>
                <w:lang w:bidi="ru-RU"/>
              </w:rPr>
              <w:instrText xml:space="preserve"> PAGE   \* MERGEFORMAT </w:instrText>
            </w:r>
            <w:r w:rsidRPr="002135FB">
              <w:rPr>
                <w:lang w:bidi="ru-RU"/>
              </w:rPr>
              <w:fldChar w:fldCharType="separate"/>
            </w:r>
            <w:r>
              <w:rPr>
                <w:lang w:bidi="ru-RU"/>
              </w:rPr>
              <w:t>1</w:t>
            </w:r>
            <w:r w:rsidRPr="002135FB">
              <w:rPr>
                <w:noProof/>
                <w:lang w:bidi="ru-RU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79032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011107972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:rsidR="001321D2" w:rsidRDefault="001321D2" w:rsidP="00D94688">
            <w:pPr>
              <w:pStyle w:val="a8"/>
              <w:jc w:val="right"/>
            </w:pPr>
            <w:r w:rsidRPr="002135FB">
              <w:rPr>
                <w:lang w:bidi="ru-RU"/>
              </w:rPr>
              <w:fldChar w:fldCharType="begin"/>
            </w:r>
            <w:r w:rsidRPr="002135FB">
              <w:rPr>
                <w:lang w:bidi="ru-RU"/>
              </w:rPr>
              <w:instrText xml:space="preserve"> PAGE   \* MERGEFORMAT </w:instrText>
            </w:r>
            <w:r w:rsidRPr="002135FB">
              <w:rPr>
                <w:lang w:bidi="ru-RU"/>
              </w:rPr>
              <w:fldChar w:fldCharType="separate"/>
            </w:r>
            <w:r>
              <w:rPr>
                <w:lang w:bidi="ru-RU"/>
              </w:rPr>
              <w:t>1</w:t>
            </w:r>
            <w:r w:rsidRPr="002135FB">
              <w:rPr>
                <w:noProof/>
                <w:lang w:bidi="ru-RU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1D2" w:rsidRPr="00F8411A" w:rsidRDefault="001321D2" w:rsidP="00F8411A">
    <w:pPr>
      <w:pStyle w:val="a8"/>
    </w:pPr>
    <w:r w:rsidRPr="00F8411A">
      <w:rPr>
        <w:lang w:bidi="ru-RU"/>
      </w:rPr>
      <w:tab/>
    </w:r>
    <w:r w:rsidRPr="00F8411A">
      <w:rPr>
        <w:lang w:bidi="ru-RU"/>
      </w:rPr>
      <w:fldChar w:fldCharType="begin"/>
    </w:r>
    <w:r w:rsidRPr="00F8411A">
      <w:rPr>
        <w:lang w:bidi="ru-RU"/>
      </w:rPr>
      <w:instrText xml:space="preserve"> PAGE   \* MERGEFORMAT </w:instrText>
    </w:r>
    <w:r w:rsidRPr="00F8411A">
      <w:rPr>
        <w:lang w:bidi="ru-RU"/>
      </w:rPr>
      <w:fldChar w:fldCharType="separate"/>
    </w:r>
    <w:r w:rsidRPr="00F8411A">
      <w:rPr>
        <w:lang w:bidi="ru-RU"/>
      </w:rPr>
      <w:t>1</w:t>
    </w:r>
    <w:r w:rsidRPr="00F8411A">
      <w:rPr>
        <w:lang w:bidi="ru-RU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277772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61378974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:rsidR="001321D2" w:rsidRDefault="001321D2" w:rsidP="00F8411A">
            <w:pPr>
              <w:pStyle w:val="a8"/>
            </w:pPr>
            <w:r w:rsidRPr="002135FB">
              <w:rPr>
                <w:lang w:bidi="ru-RU"/>
              </w:rPr>
              <w:t xml:space="preserve">24 января 20ГГ                                                                                                                                                  </w:t>
            </w:r>
            <w:r w:rsidRPr="002135FB">
              <w:rPr>
                <w:lang w:bidi="ru-RU"/>
              </w:rPr>
              <w:fldChar w:fldCharType="begin"/>
            </w:r>
            <w:r w:rsidRPr="002135FB">
              <w:rPr>
                <w:lang w:bidi="ru-RU"/>
              </w:rPr>
              <w:instrText xml:space="preserve"> PAGE   \* MERGEFORMAT </w:instrText>
            </w:r>
            <w:r w:rsidRPr="002135FB">
              <w:rPr>
                <w:lang w:bidi="ru-RU"/>
              </w:rPr>
              <w:fldChar w:fldCharType="separate"/>
            </w:r>
            <w:r>
              <w:rPr>
                <w:lang w:bidi="ru-RU"/>
              </w:rPr>
              <w:t>1</w:t>
            </w:r>
            <w:r w:rsidRPr="002135FB">
              <w:rPr>
                <w:noProof/>
                <w:lang w:bidi="ru-RU"/>
              </w:rPr>
              <w:fldChar w:fldCharType="end"/>
            </w:r>
          </w:p>
        </w:sdtContent>
      </w:sdt>
      <w:p w:rsidR="001321D2" w:rsidRDefault="001321D2" w:rsidP="00F8411A">
        <w:pPr>
          <w:pStyle w:val="a8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6A7" w:rsidRDefault="000526A7" w:rsidP="005A20E2">
      <w:pPr>
        <w:spacing w:after="0"/>
      </w:pPr>
      <w:r>
        <w:separator/>
      </w:r>
    </w:p>
    <w:p w:rsidR="000526A7" w:rsidRDefault="000526A7"/>
    <w:p w:rsidR="000526A7" w:rsidRDefault="000526A7" w:rsidP="009B4773"/>
    <w:p w:rsidR="000526A7" w:rsidRDefault="000526A7" w:rsidP="00513832"/>
  </w:footnote>
  <w:footnote w:type="continuationSeparator" w:id="0">
    <w:p w:rsidR="000526A7" w:rsidRDefault="000526A7" w:rsidP="005A20E2">
      <w:pPr>
        <w:spacing w:after="0"/>
      </w:pPr>
      <w:r>
        <w:continuationSeparator/>
      </w:r>
    </w:p>
    <w:p w:rsidR="000526A7" w:rsidRDefault="000526A7"/>
    <w:p w:rsidR="000526A7" w:rsidRDefault="000526A7" w:rsidP="009B4773"/>
    <w:p w:rsidR="000526A7" w:rsidRDefault="000526A7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1D2" w:rsidRDefault="001321D2" w:rsidP="005A20E2">
    <w:pPr>
      <w:pStyle w:val="a6"/>
      <w:tabs>
        <w:tab w:val="right" w:pos="11057"/>
      </w:tabs>
      <w:ind w:left="-1134" w:right="-1085"/>
    </w:pPr>
    <w:r>
      <w:rPr>
        <w:noProof/>
        <w:lang w:bidi="ru-RU"/>
      </w:rPr>
      <w:drawing>
        <wp:anchor distT="0" distB="0" distL="114300" distR="114300" simplePos="0" relativeHeight="251670528" behindDoc="1" locked="0" layoutInCell="1" allowOverlap="1" wp14:anchorId="1CF601FE" wp14:editId="24B73056">
          <wp:simplePos x="0" y="0"/>
          <wp:positionH relativeFrom="margin">
            <wp:align>center</wp:align>
          </wp:positionH>
          <wp:positionV relativeFrom="page">
            <wp:posOffset>13970</wp:posOffset>
          </wp:positionV>
          <wp:extent cx="7132128" cy="10165080"/>
          <wp:effectExtent l="0" t="0" r="0" b="7620"/>
          <wp:wrapNone/>
          <wp:docPr id="2" name="Рисунок 2" descr="Женщина с ноутбуком и деловыми документам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ettyImages-731742045_super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8" t="5698" r="27787" b="24543"/>
                  <a:stretch/>
                </pic:blipFill>
                <pic:spPr bwMode="auto">
                  <a:xfrm>
                    <a:off x="0" y="0"/>
                    <a:ext cx="7144735" cy="101830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21D2" w:rsidRDefault="001321D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1D2" w:rsidRDefault="001321D2">
    <w:r>
      <w:rPr>
        <w:noProof/>
        <w:lang w:bidi="ru-RU"/>
      </w:rPr>
      <w:drawing>
        <wp:anchor distT="0" distB="0" distL="114300" distR="114300" simplePos="0" relativeHeight="251675648" behindDoc="1" locked="0" layoutInCell="1" allowOverlap="1" wp14:anchorId="22C61C86" wp14:editId="25410CE2">
          <wp:simplePos x="0" y="0"/>
          <wp:positionH relativeFrom="page">
            <wp:posOffset>347345</wp:posOffset>
          </wp:positionH>
          <wp:positionV relativeFrom="page">
            <wp:align>center</wp:align>
          </wp:positionV>
          <wp:extent cx="3300984" cy="9427464"/>
          <wp:effectExtent l="0" t="0" r="0" b="2540"/>
          <wp:wrapNone/>
          <wp:docPr id="3" name="Рисунок 3" descr="Женщина и несколько документо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15" t="11270" r="35057" b="12436"/>
                  <a:stretch/>
                </pic:blipFill>
                <pic:spPr bwMode="auto">
                  <a:xfrm flipH="1">
                    <a:off x="0" y="0"/>
                    <a:ext cx="3300984" cy="9427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50BCD"/>
    <w:multiLevelType w:val="hybridMultilevel"/>
    <w:tmpl w:val="EF8A02FC"/>
    <w:lvl w:ilvl="0" w:tplc="0419000F">
      <w:start w:val="1"/>
      <w:numFmt w:val="decimal"/>
      <w:lvlText w:val="%1."/>
      <w:lvlJc w:val="left"/>
      <w:pPr>
        <w:ind w:left="1497" w:hanging="360"/>
      </w:pPr>
    </w:lvl>
    <w:lvl w:ilvl="1" w:tplc="04190019" w:tentative="1">
      <w:start w:val="1"/>
      <w:numFmt w:val="lowerLetter"/>
      <w:lvlText w:val="%2."/>
      <w:lvlJc w:val="left"/>
      <w:pPr>
        <w:ind w:left="2217" w:hanging="360"/>
      </w:pPr>
    </w:lvl>
    <w:lvl w:ilvl="2" w:tplc="0419001B" w:tentative="1">
      <w:start w:val="1"/>
      <w:numFmt w:val="lowerRoman"/>
      <w:lvlText w:val="%3."/>
      <w:lvlJc w:val="right"/>
      <w:pPr>
        <w:ind w:left="2937" w:hanging="180"/>
      </w:pPr>
    </w:lvl>
    <w:lvl w:ilvl="3" w:tplc="0419000F" w:tentative="1">
      <w:start w:val="1"/>
      <w:numFmt w:val="decimal"/>
      <w:lvlText w:val="%4."/>
      <w:lvlJc w:val="left"/>
      <w:pPr>
        <w:ind w:left="3657" w:hanging="360"/>
      </w:pPr>
    </w:lvl>
    <w:lvl w:ilvl="4" w:tplc="04190019" w:tentative="1">
      <w:start w:val="1"/>
      <w:numFmt w:val="lowerLetter"/>
      <w:lvlText w:val="%5."/>
      <w:lvlJc w:val="left"/>
      <w:pPr>
        <w:ind w:left="4377" w:hanging="360"/>
      </w:pPr>
    </w:lvl>
    <w:lvl w:ilvl="5" w:tplc="0419001B" w:tentative="1">
      <w:start w:val="1"/>
      <w:numFmt w:val="lowerRoman"/>
      <w:lvlText w:val="%6."/>
      <w:lvlJc w:val="right"/>
      <w:pPr>
        <w:ind w:left="5097" w:hanging="180"/>
      </w:pPr>
    </w:lvl>
    <w:lvl w:ilvl="6" w:tplc="0419000F" w:tentative="1">
      <w:start w:val="1"/>
      <w:numFmt w:val="decimal"/>
      <w:lvlText w:val="%7."/>
      <w:lvlJc w:val="left"/>
      <w:pPr>
        <w:ind w:left="5817" w:hanging="360"/>
      </w:pPr>
    </w:lvl>
    <w:lvl w:ilvl="7" w:tplc="04190019" w:tentative="1">
      <w:start w:val="1"/>
      <w:numFmt w:val="lowerLetter"/>
      <w:lvlText w:val="%8."/>
      <w:lvlJc w:val="left"/>
      <w:pPr>
        <w:ind w:left="6537" w:hanging="360"/>
      </w:pPr>
    </w:lvl>
    <w:lvl w:ilvl="8" w:tplc="0419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5" w15:restartNumberingAfterBreak="0">
    <w:nsid w:val="0BB417C0"/>
    <w:multiLevelType w:val="hybridMultilevel"/>
    <w:tmpl w:val="16A2A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BCDB5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77AFC"/>
    <w:multiLevelType w:val="hybridMultilevel"/>
    <w:tmpl w:val="251E707C"/>
    <w:lvl w:ilvl="0" w:tplc="C7BC33B2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B06F5"/>
    <w:multiLevelType w:val="hybridMultilevel"/>
    <w:tmpl w:val="B19C578C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EC842212">
      <w:numFmt w:val="bullet"/>
      <w:lvlText w:val="-"/>
      <w:lvlJc w:val="left"/>
      <w:pPr>
        <w:ind w:left="1509" w:hanging="372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" w15:restartNumberingAfterBreak="0">
    <w:nsid w:val="2D9448EF"/>
    <w:multiLevelType w:val="hybridMultilevel"/>
    <w:tmpl w:val="A92A2166"/>
    <w:lvl w:ilvl="0" w:tplc="A4583C36">
      <w:start w:val="1"/>
      <w:numFmt w:val="bullet"/>
      <w:pStyle w:val="20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F7940"/>
    <w:multiLevelType w:val="hybridMultilevel"/>
    <w:tmpl w:val="B6485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B0CEA"/>
    <w:multiLevelType w:val="hybridMultilevel"/>
    <w:tmpl w:val="35E631EA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" w15:restartNumberingAfterBreak="0">
    <w:nsid w:val="30C1223E"/>
    <w:multiLevelType w:val="hybridMultilevel"/>
    <w:tmpl w:val="C8981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0546D"/>
    <w:multiLevelType w:val="hybridMultilevel"/>
    <w:tmpl w:val="02A49F46"/>
    <w:lvl w:ilvl="0" w:tplc="553097D2">
      <w:numFmt w:val="bullet"/>
      <w:lvlText w:val="-"/>
      <w:lvlJc w:val="left"/>
      <w:pPr>
        <w:ind w:left="41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3" w15:restartNumberingAfterBreak="0">
    <w:nsid w:val="4F524784"/>
    <w:multiLevelType w:val="hybridMultilevel"/>
    <w:tmpl w:val="9DF69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C1828"/>
    <w:multiLevelType w:val="hybridMultilevel"/>
    <w:tmpl w:val="45148FEC"/>
    <w:lvl w:ilvl="0" w:tplc="C9B6E9BC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3E72FA"/>
    <w:multiLevelType w:val="hybridMultilevel"/>
    <w:tmpl w:val="4336C934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0F">
      <w:start w:val="1"/>
      <w:numFmt w:val="decimal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 w15:restartNumberingAfterBreak="0">
    <w:nsid w:val="66B04B4C"/>
    <w:multiLevelType w:val="hybridMultilevel"/>
    <w:tmpl w:val="BE0C6F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6"/>
  </w:num>
  <w:num w:numId="4">
    <w:abstractNumId w:val="2"/>
  </w:num>
  <w:num w:numId="5">
    <w:abstractNumId w:val="8"/>
  </w:num>
  <w:num w:numId="6">
    <w:abstractNumId w:val="1"/>
  </w:num>
  <w:num w:numId="7">
    <w:abstractNumId w:val="14"/>
  </w:num>
  <w:num w:numId="8">
    <w:abstractNumId w:val="0"/>
  </w:num>
  <w:num w:numId="9">
    <w:abstractNumId w:val="11"/>
  </w:num>
  <w:num w:numId="10">
    <w:abstractNumId w:val="16"/>
  </w:num>
  <w:num w:numId="11">
    <w:abstractNumId w:val="7"/>
  </w:num>
  <w:num w:numId="12">
    <w:abstractNumId w:val="15"/>
  </w:num>
  <w:num w:numId="13">
    <w:abstractNumId w:val="4"/>
  </w:num>
  <w:num w:numId="14">
    <w:abstractNumId w:val="5"/>
  </w:num>
  <w:num w:numId="15">
    <w:abstractNumId w:val="9"/>
  </w:num>
  <w:num w:numId="16">
    <w:abstractNumId w:val="13"/>
  </w:num>
  <w:num w:numId="17">
    <w:abstractNumId w:val="10"/>
  </w:num>
  <w:num w:numId="18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2A"/>
    <w:rsid w:val="0000092E"/>
    <w:rsid w:val="00007237"/>
    <w:rsid w:val="00012A83"/>
    <w:rsid w:val="00017C3C"/>
    <w:rsid w:val="00021F2E"/>
    <w:rsid w:val="00023F87"/>
    <w:rsid w:val="00026EAE"/>
    <w:rsid w:val="0003123C"/>
    <w:rsid w:val="00032A10"/>
    <w:rsid w:val="00043FFE"/>
    <w:rsid w:val="00044074"/>
    <w:rsid w:val="0004430C"/>
    <w:rsid w:val="000526A7"/>
    <w:rsid w:val="00066DE2"/>
    <w:rsid w:val="00077931"/>
    <w:rsid w:val="00084E91"/>
    <w:rsid w:val="000871B5"/>
    <w:rsid w:val="000900B6"/>
    <w:rsid w:val="000937A4"/>
    <w:rsid w:val="000A649E"/>
    <w:rsid w:val="000A7626"/>
    <w:rsid w:val="000B5DA2"/>
    <w:rsid w:val="000C1C28"/>
    <w:rsid w:val="000C5872"/>
    <w:rsid w:val="000D47B5"/>
    <w:rsid w:val="000E0979"/>
    <w:rsid w:val="000E1544"/>
    <w:rsid w:val="001155CE"/>
    <w:rsid w:val="001225D9"/>
    <w:rsid w:val="00124370"/>
    <w:rsid w:val="001321D2"/>
    <w:rsid w:val="00160392"/>
    <w:rsid w:val="001A2DDE"/>
    <w:rsid w:val="001A5429"/>
    <w:rsid w:val="001B1DAF"/>
    <w:rsid w:val="001C7F44"/>
    <w:rsid w:val="001D1C22"/>
    <w:rsid w:val="001E11F1"/>
    <w:rsid w:val="001E1E58"/>
    <w:rsid w:val="001E2EF8"/>
    <w:rsid w:val="001F5E9D"/>
    <w:rsid w:val="00206719"/>
    <w:rsid w:val="00212B1B"/>
    <w:rsid w:val="00240312"/>
    <w:rsid w:val="00247B17"/>
    <w:rsid w:val="00252E4A"/>
    <w:rsid w:val="002642A8"/>
    <w:rsid w:val="0026637B"/>
    <w:rsid w:val="002848C4"/>
    <w:rsid w:val="00293351"/>
    <w:rsid w:val="002A137B"/>
    <w:rsid w:val="0031130D"/>
    <w:rsid w:val="00314A6F"/>
    <w:rsid w:val="003272AC"/>
    <w:rsid w:val="00334394"/>
    <w:rsid w:val="00345880"/>
    <w:rsid w:val="00347AF5"/>
    <w:rsid w:val="00360F98"/>
    <w:rsid w:val="00362478"/>
    <w:rsid w:val="00366E6E"/>
    <w:rsid w:val="00374421"/>
    <w:rsid w:val="00385D4D"/>
    <w:rsid w:val="003875ED"/>
    <w:rsid w:val="003B5758"/>
    <w:rsid w:val="003D04F0"/>
    <w:rsid w:val="003D59A7"/>
    <w:rsid w:val="003E78A7"/>
    <w:rsid w:val="003F0714"/>
    <w:rsid w:val="003F13B0"/>
    <w:rsid w:val="003F5F4A"/>
    <w:rsid w:val="00400698"/>
    <w:rsid w:val="00403423"/>
    <w:rsid w:val="004211AF"/>
    <w:rsid w:val="00423A18"/>
    <w:rsid w:val="004262DD"/>
    <w:rsid w:val="0042646F"/>
    <w:rsid w:val="00435096"/>
    <w:rsid w:val="00440BF7"/>
    <w:rsid w:val="004411FB"/>
    <w:rsid w:val="00443212"/>
    <w:rsid w:val="004567E6"/>
    <w:rsid w:val="00493EC0"/>
    <w:rsid w:val="00495909"/>
    <w:rsid w:val="004971BC"/>
    <w:rsid w:val="004A3042"/>
    <w:rsid w:val="004B5251"/>
    <w:rsid w:val="004C7B3E"/>
    <w:rsid w:val="00513832"/>
    <w:rsid w:val="005206EA"/>
    <w:rsid w:val="00526C37"/>
    <w:rsid w:val="00533047"/>
    <w:rsid w:val="00577B45"/>
    <w:rsid w:val="00582502"/>
    <w:rsid w:val="005919AF"/>
    <w:rsid w:val="005A20E2"/>
    <w:rsid w:val="005A5E4A"/>
    <w:rsid w:val="005B5B61"/>
    <w:rsid w:val="005B6A1A"/>
    <w:rsid w:val="005D2146"/>
    <w:rsid w:val="005D7E8D"/>
    <w:rsid w:val="005F6388"/>
    <w:rsid w:val="00614293"/>
    <w:rsid w:val="00614452"/>
    <w:rsid w:val="006329E1"/>
    <w:rsid w:val="00633E73"/>
    <w:rsid w:val="00655308"/>
    <w:rsid w:val="0066269A"/>
    <w:rsid w:val="00664450"/>
    <w:rsid w:val="006936EB"/>
    <w:rsid w:val="00695177"/>
    <w:rsid w:val="006B2383"/>
    <w:rsid w:val="006D0144"/>
    <w:rsid w:val="006D0663"/>
    <w:rsid w:val="006D510F"/>
    <w:rsid w:val="006E3FC8"/>
    <w:rsid w:val="006E523A"/>
    <w:rsid w:val="006F35BA"/>
    <w:rsid w:val="00707756"/>
    <w:rsid w:val="007157EF"/>
    <w:rsid w:val="00730BAF"/>
    <w:rsid w:val="0073670F"/>
    <w:rsid w:val="00740FCE"/>
    <w:rsid w:val="00753E67"/>
    <w:rsid w:val="007979C9"/>
    <w:rsid w:val="007B17C4"/>
    <w:rsid w:val="007B1F5A"/>
    <w:rsid w:val="007B3AB6"/>
    <w:rsid w:val="007B5AFF"/>
    <w:rsid w:val="007C136F"/>
    <w:rsid w:val="007C30DC"/>
    <w:rsid w:val="007C5AF4"/>
    <w:rsid w:val="007D06E3"/>
    <w:rsid w:val="007D5767"/>
    <w:rsid w:val="007F793B"/>
    <w:rsid w:val="00807B66"/>
    <w:rsid w:val="00810DF6"/>
    <w:rsid w:val="00813EC8"/>
    <w:rsid w:val="00817F8C"/>
    <w:rsid w:val="0083428B"/>
    <w:rsid w:val="0085106D"/>
    <w:rsid w:val="00872CF4"/>
    <w:rsid w:val="00876F99"/>
    <w:rsid w:val="00877A44"/>
    <w:rsid w:val="008820B3"/>
    <w:rsid w:val="00886169"/>
    <w:rsid w:val="0089070C"/>
    <w:rsid w:val="008925FC"/>
    <w:rsid w:val="008965F6"/>
    <w:rsid w:val="008A2B5E"/>
    <w:rsid w:val="008D3386"/>
    <w:rsid w:val="008D3518"/>
    <w:rsid w:val="008F704C"/>
    <w:rsid w:val="0090206C"/>
    <w:rsid w:val="00902998"/>
    <w:rsid w:val="00912C1B"/>
    <w:rsid w:val="0092125E"/>
    <w:rsid w:val="00924319"/>
    <w:rsid w:val="00946E6D"/>
    <w:rsid w:val="00952A7A"/>
    <w:rsid w:val="00965791"/>
    <w:rsid w:val="00974BF8"/>
    <w:rsid w:val="009A3B33"/>
    <w:rsid w:val="009A45A0"/>
    <w:rsid w:val="009B35B5"/>
    <w:rsid w:val="009B4773"/>
    <w:rsid w:val="009C018F"/>
    <w:rsid w:val="009D2556"/>
    <w:rsid w:val="009E55E1"/>
    <w:rsid w:val="009F196B"/>
    <w:rsid w:val="00A34F68"/>
    <w:rsid w:val="00A44EEF"/>
    <w:rsid w:val="00A600F4"/>
    <w:rsid w:val="00A630FD"/>
    <w:rsid w:val="00A74908"/>
    <w:rsid w:val="00A83C58"/>
    <w:rsid w:val="00A91213"/>
    <w:rsid w:val="00A960DC"/>
    <w:rsid w:val="00A9621B"/>
    <w:rsid w:val="00AA29B1"/>
    <w:rsid w:val="00AA66D7"/>
    <w:rsid w:val="00AB58C0"/>
    <w:rsid w:val="00AC05F2"/>
    <w:rsid w:val="00AC3653"/>
    <w:rsid w:val="00AE0241"/>
    <w:rsid w:val="00AE44AC"/>
    <w:rsid w:val="00AE5008"/>
    <w:rsid w:val="00B21B73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A3E51"/>
    <w:rsid w:val="00BB02E6"/>
    <w:rsid w:val="00BC5695"/>
    <w:rsid w:val="00BD0C60"/>
    <w:rsid w:val="00C04510"/>
    <w:rsid w:val="00C17BCF"/>
    <w:rsid w:val="00C3246A"/>
    <w:rsid w:val="00C32781"/>
    <w:rsid w:val="00C65564"/>
    <w:rsid w:val="00C83C66"/>
    <w:rsid w:val="00CA223E"/>
    <w:rsid w:val="00CA61D8"/>
    <w:rsid w:val="00CA7A94"/>
    <w:rsid w:val="00CC54A3"/>
    <w:rsid w:val="00CD1D98"/>
    <w:rsid w:val="00CF1267"/>
    <w:rsid w:val="00D0233B"/>
    <w:rsid w:val="00D13200"/>
    <w:rsid w:val="00D26769"/>
    <w:rsid w:val="00D27AF8"/>
    <w:rsid w:val="00D6543F"/>
    <w:rsid w:val="00D74E0C"/>
    <w:rsid w:val="00D86A0A"/>
    <w:rsid w:val="00D94688"/>
    <w:rsid w:val="00DB5A2E"/>
    <w:rsid w:val="00DC0528"/>
    <w:rsid w:val="00DC1104"/>
    <w:rsid w:val="00DC3A45"/>
    <w:rsid w:val="00DC7466"/>
    <w:rsid w:val="00DC7E1C"/>
    <w:rsid w:val="00DE3BC2"/>
    <w:rsid w:val="00DE65A2"/>
    <w:rsid w:val="00DF2DCC"/>
    <w:rsid w:val="00E01D0E"/>
    <w:rsid w:val="00E16215"/>
    <w:rsid w:val="00E31650"/>
    <w:rsid w:val="00E35169"/>
    <w:rsid w:val="00E40442"/>
    <w:rsid w:val="00E404DF"/>
    <w:rsid w:val="00E53724"/>
    <w:rsid w:val="00E552C8"/>
    <w:rsid w:val="00E75006"/>
    <w:rsid w:val="00E757A0"/>
    <w:rsid w:val="00E84350"/>
    <w:rsid w:val="00E857E2"/>
    <w:rsid w:val="00E85863"/>
    <w:rsid w:val="00E91AE4"/>
    <w:rsid w:val="00EA431D"/>
    <w:rsid w:val="00EB47F9"/>
    <w:rsid w:val="00EC05BE"/>
    <w:rsid w:val="00EC4BCD"/>
    <w:rsid w:val="00F1761A"/>
    <w:rsid w:val="00F20CA8"/>
    <w:rsid w:val="00F273EA"/>
    <w:rsid w:val="00F32C2A"/>
    <w:rsid w:val="00F33F5E"/>
    <w:rsid w:val="00F37C30"/>
    <w:rsid w:val="00F53A40"/>
    <w:rsid w:val="00F60840"/>
    <w:rsid w:val="00F64759"/>
    <w:rsid w:val="00F71484"/>
    <w:rsid w:val="00F75B86"/>
    <w:rsid w:val="00F77933"/>
    <w:rsid w:val="00F8411A"/>
    <w:rsid w:val="00F936C7"/>
    <w:rsid w:val="00FA0D95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94A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4"/>
        <w:szCs w:val="24"/>
        <w:lang w:val="ru-R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a2">
    <w:name w:val="Normal"/>
    <w:qFormat/>
    <w:rsid w:val="00614293"/>
  </w:style>
  <w:style w:type="paragraph" w:styleId="1">
    <w:name w:val="heading 1"/>
    <w:basedOn w:val="a2"/>
    <w:next w:val="a2"/>
    <w:link w:val="10"/>
    <w:uiPriority w:val="9"/>
    <w:qFormat/>
    <w:rsid w:val="005A5E4A"/>
    <w:pPr>
      <w:keepNext/>
      <w:keepLines/>
      <w:pageBreakBefore/>
      <w:pBdr>
        <w:bottom w:val="single" w:sz="24" w:space="4" w:color="F0CDA1" w:themeColor="accent1"/>
      </w:pBdr>
      <w:spacing w:after="400"/>
      <w:outlineLvl w:val="0"/>
    </w:pPr>
    <w:rPr>
      <w:rFonts w:ascii="Calibri" w:eastAsiaTheme="majorEastAsia" w:hAnsi="Calibri" w:cstheme="majorBidi"/>
      <w:b/>
      <w:caps/>
      <w:color w:val="107082" w:themeColor="accent2"/>
      <w:sz w:val="44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5A5E4A"/>
    <w:pPr>
      <w:spacing w:line="240" w:lineRule="auto"/>
      <w:outlineLvl w:val="1"/>
    </w:pPr>
    <w:rPr>
      <w:rFonts w:ascii="Calibri" w:hAnsi="Calibri"/>
      <w:b/>
      <w:color w:val="D17406" w:themeColor="accent5" w:themeShade="BF"/>
      <w:sz w:val="40"/>
      <w:szCs w:val="36"/>
    </w:rPr>
  </w:style>
  <w:style w:type="paragraph" w:styleId="30">
    <w:name w:val="heading 3"/>
    <w:basedOn w:val="a2"/>
    <w:next w:val="a2"/>
    <w:link w:val="31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</w:rPr>
  </w:style>
  <w:style w:type="paragraph" w:styleId="40">
    <w:name w:val="heading 4"/>
    <w:basedOn w:val="a2"/>
    <w:next w:val="a2"/>
    <w:link w:val="41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rsid w:val="005A5E4A"/>
    <w:pPr>
      <w:spacing w:before="0" w:after="0"/>
    </w:pPr>
    <w:rPr>
      <w:rFonts w:ascii="Calibri" w:hAnsi="Calibri"/>
      <w:b/>
      <w:caps/>
      <w:color w:val="107082" w:themeColor="accent2"/>
      <w:sz w:val="28"/>
    </w:rPr>
  </w:style>
  <w:style w:type="character" w:customStyle="1" w:styleId="a7">
    <w:name w:val="Верхний колонтитул Знак"/>
    <w:basedOn w:val="a3"/>
    <w:link w:val="a6"/>
    <w:uiPriority w:val="99"/>
    <w:rsid w:val="005A5E4A"/>
    <w:rPr>
      <w:rFonts w:ascii="Calibri" w:hAnsi="Calibri"/>
      <w:b/>
      <w:caps/>
      <w:color w:val="107082" w:themeColor="accent2"/>
      <w:sz w:val="28"/>
    </w:rPr>
  </w:style>
  <w:style w:type="paragraph" w:styleId="a8">
    <w:name w:val="footer"/>
    <w:basedOn w:val="a2"/>
    <w:link w:val="a9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a9">
    <w:name w:val="Нижний колонтитул Знак"/>
    <w:basedOn w:val="a3"/>
    <w:link w:val="a8"/>
    <w:uiPriority w:val="99"/>
    <w:rsid w:val="00347AF5"/>
    <w:rPr>
      <w:color w:val="595959" w:themeColor="text1" w:themeTint="A6"/>
      <w:sz w:val="18"/>
    </w:rPr>
  </w:style>
  <w:style w:type="character" w:styleId="aa">
    <w:name w:val="Placeholder Text"/>
    <w:basedOn w:val="a3"/>
    <w:uiPriority w:val="99"/>
    <w:semiHidden/>
    <w:rsid w:val="005A20E2"/>
    <w:rPr>
      <w:color w:val="808080"/>
    </w:rPr>
  </w:style>
  <w:style w:type="paragraph" w:styleId="ab">
    <w:name w:val="Title"/>
    <w:basedOn w:val="a2"/>
    <w:next w:val="a2"/>
    <w:link w:val="ac"/>
    <w:uiPriority w:val="10"/>
    <w:qFormat/>
    <w:rsid w:val="005A5E4A"/>
    <w:pPr>
      <w:spacing w:after="0"/>
      <w:contextualSpacing/>
      <w:jc w:val="center"/>
    </w:pPr>
    <w:rPr>
      <w:rFonts w:ascii="Calibri" w:eastAsiaTheme="majorEastAsia" w:hAnsi="Calibr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ac">
    <w:name w:val="Заголовок Знак"/>
    <w:basedOn w:val="a3"/>
    <w:link w:val="ab"/>
    <w:uiPriority w:val="10"/>
    <w:rsid w:val="005A5E4A"/>
    <w:rPr>
      <w:rFonts w:ascii="Calibri" w:eastAsiaTheme="majorEastAsia" w:hAnsi="Calibri" w:cstheme="majorBidi"/>
      <w:b/>
      <w:color w:val="FFFFFF" w:themeColor="background1"/>
      <w:spacing w:val="-10"/>
      <w:kern w:val="28"/>
      <w:sz w:val="96"/>
      <w:szCs w:val="56"/>
    </w:rPr>
  </w:style>
  <w:style w:type="paragraph" w:styleId="ad">
    <w:name w:val="Subtitle"/>
    <w:basedOn w:val="a2"/>
    <w:next w:val="a2"/>
    <w:link w:val="ae"/>
    <w:uiPriority w:val="11"/>
    <w:qFormat/>
    <w:rsid w:val="00F33F5E"/>
    <w:pPr>
      <w:numPr>
        <w:ilvl w:val="1"/>
      </w:numPr>
      <w:spacing w:after="0"/>
      <w:jc w:val="center"/>
    </w:pPr>
    <w:rPr>
      <w:rFonts w:eastAsiaTheme="minorEastAsia"/>
      <w:b/>
      <w:i/>
      <w:color w:val="F0CDA1" w:themeColor="accent1"/>
      <w:spacing w:val="15"/>
      <w:sz w:val="48"/>
    </w:rPr>
  </w:style>
  <w:style w:type="character" w:customStyle="1" w:styleId="ae">
    <w:name w:val="Подзаголовок Знак"/>
    <w:basedOn w:val="a3"/>
    <w:link w:val="ad"/>
    <w:uiPriority w:val="11"/>
    <w:rsid w:val="00F33F5E"/>
    <w:rPr>
      <w:rFonts w:eastAsiaTheme="minorEastAsia"/>
      <w:b/>
      <w:i/>
      <w:color w:val="F0CDA1" w:themeColor="accent1"/>
      <w:spacing w:val="15"/>
      <w:sz w:val="48"/>
    </w:rPr>
  </w:style>
  <w:style w:type="character" w:customStyle="1" w:styleId="10">
    <w:name w:val="Заголовок 1 Знак"/>
    <w:basedOn w:val="a3"/>
    <w:link w:val="1"/>
    <w:uiPriority w:val="9"/>
    <w:rsid w:val="005A5E4A"/>
    <w:rPr>
      <w:rFonts w:ascii="Calibri" w:eastAsiaTheme="majorEastAsia" w:hAnsi="Calibri" w:cstheme="majorBidi"/>
      <w:b/>
      <w:caps/>
      <w:color w:val="107082" w:themeColor="accent2"/>
      <w:sz w:val="44"/>
      <w:szCs w:val="32"/>
    </w:rPr>
  </w:style>
  <w:style w:type="paragraph" w:customStyle="1" w:styleId="af">
    <w:name w:val="По умолчанию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character" w:customStyle="1" w:styleId="A30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af0">
    <w:name w:val="List Paragraph"/>
    <w:basedOn w:val="a2"/>
    <w:uiPriority w:val="34"/>
    <w:semiHidden/>
    <w:qFormat/>
    <w:rsid w:val="005D2146"/>
    <w:pPr>
      <w:ind w:left="720"/>
      <w:contextualSpacing/>
    </w:pPr>
  </w:style>
  <w:style w:type="character" w:styleId="af1">
    <w:name w:val="Subtle Emphasis"/>
    <w:uiPriority w:val="19"/>
    <w:qFormat/>
    <w:rsid w:val="005A5E4A"/>
    <w:rPr>
      <w:rFonts w:ascii="Calibri" w:hAnsi="Calibri"/>
      <w:b/>
      <w:i w:val="0"/>
      <w:color w:val="107082" w:themeColor="accent2"/>
      <w:sz w:val="28"/>
    </w:rPr>
  </w:style>
  <w:style w:type="character" w:styleId="af2">
    <w:name w:val="Emphasis"/>
    <w:uiPriority w:val="20"/>
    <w:qFormat/>
    <w:rsid w:val="00F33F5E"/>
    <w:rPr>
      <w:rFonts w:cstheme="minorHAnsi"/>
      <w:i/>
      <w:color w:val="331D01"/>
    </w:rPr>
  </w:style>
  <w:style w:type="character" w:styleId="af3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af4">
    <w:name w:val="Table Grid"/>
    <w:basedOn w:val="a4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2"/>
    <w:link w:val="af6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3"/>
    <w:link w:val="af5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22">
    <w:name w:val="Заголовок 2 Знак"/>
    <w:basedOn w:val="a3"/>
    <w:link w:val="21"/>
    <w:uiPriority w:val="9"/>
    <w:rsid w:val="005A5E4A"/>
    <w:rPr>
      <w:rFonts w:ascii="Calibri" w:hAnsi="Calibri"/>
      <w:b/>
      <w:color w:val="D17406" w:themeColor="accent5" w:themeShade="BF"/>
      <w:sz w:val="40"/>
      <w:szCs w:val="36"/>
    </w:rPr>
  </w:style>
  <w:style w:type="character" w:customStyle="1" w:styleId="31">
    <w:name w:val="Заголовок 3 Знак"/>
    <w:basedOn w:val="a3"/>
    <w:link w:val="30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41">
    <w:name w:val="Заголовок 4 Знак"/>
    <w:basedOn w:val="a3"/>
    <w:link w:val="40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af7">
    <w:name w:val="TOC Heading"/>
    <w:basedOn w:val="a2"/>
    <w:next w:val="a2"/>
    <w:uiPriority w:val="39"/>
    <w:qFormat/>
    <w:rsid w:val="005A5E4A"/>
    <w:pPr>
      <w:pBdr>
        <w:bottom w:val="single" w:sz="24" w:space="1" w:color="F0CDA1" w:themeColor="accent1"/>
      </w:pBdr>
    </w:pPr>
    <w:rPr>
      <w:rFonts w:ascii="Calibri" w:hAnsi="Calibri"/>
      <w:b/>
      <w:color w:val="107082" w:themeColor="accent2"/>
      <w:sz w:val="40"/>
    </w:rPr>
  </w:style>
  <w:style w:type="paragraph" w:styleId="11">
    <w:name w:val="toc 1"/>
    <w:basedOn w:val="a2"/>
    <w:next w:val="a2"/>
    <w:autoRedefine/>
    <w:uiPriority w:val="39"/>
    <w:rsid w:val="001E1E58"/>
    <w:pPr>
      <w:spacing w:after="100"/>
    </w:pPr>
  </w:style>
  <w:style w:type="character" w:styleId="af8">
    <w:name w:val="Hyperlink"/>
    <w:basedOn w:val="a3"/>
    <w:uiPriority w:val="99"/>
    <w:unhideWhenUsed/>
    <w:rsid w:val="001E1E58"/>
    <w:rPr>
      <w:color w:val="000000" w:themeColor="hyperlink"/>
      <w:u w:val="single"/>
    </w:rPr>
  </w:style>
  <w:style w:type="paragraph" w:styleId="23">
    <w:name w:val="toc 2"/>
    <w:basedOn w:val="a2"/>
    <w:next w:val="a2"/>
    <w:autoRedefine/>
    <w:uiPriority w:val="39"/>
    <w:rsid w:val="00D94688"/>
    <w:pPr>
      <w:tabs>
        <w:tab w:val="right" w:leader="dot" w:pos="5256"/>
      </w:tabs>
      <w:spacing w:after="100"/>
      <w:ind w:left="360"/>
    </w:pPr>
  </w:style>
  <w:style w:type="character" w:styleId="af9">
    <w:name w:val="annotation reference"/>
    <w:basedOn w:val="a3"/>
    <w:uiPriority w:val="99"/>
    <w:semiHidden/>
    <w:unhideWhenUsed/>
    <w:rsid w:val="007C136F"/>
    <w:rPr>
      <w:sz w:val="16"/>
      <w:szCs w:val="16"/>
    </w:rPr>
  </w:style>
  <w:style w:type="paragraph" w:styleId="afa">
    <w:name w:val="No Spacing"/>
    <w:link w:val="afb"/>
    <w:uiPriority w:val="1"/>
    <w:qFormat/>
    <w:rsid w:val="009B35B5"/>
    <w:pPr>
      <w:spacing w:after="0" w:line="240" w:lineRule="auto"/>
    </w:pPr>
    <w:rPr>
      <w:i/>
    </w:rPr>
  </w:style>
  <w:style w:type="paragraph" w:styleId="a">
    <w:name w:val="List Bullet"/>
    <w:basedOn w:val="a2"/>
    <w:uiPriority w:val="99"/>
    <w:rsid w:val="005A5E4A"/>
    <w:pPr>
      <w:numPr>
        <w:numId w:val="1"/>
      </w:numPr>
      <w:spacing w:before="0" w:after="200" w:line="276" w:lineRule="auto"/>
      <w:ind w:left="340" w:hanging="340"/>
    </w:pPr>
    <w:rPr>
      <w:sz w:val="23"/>
    </w:rPr>
  </w:style>
  <w:style w:type="paragraph" w:styleId="a1">
    <w:name w:val="List Number"/>
    <w:basedOn w:val="a2"/>
    <w:uiPriority w:val="99"/>
    <w:rsid w:val="0003123C"/>
    <w:pPr>
      <w:numPr>
        <w:numId w:val="7"/>
      </w:numPr>
      <w:spacing w:before="0" w:after="200" w:line="276" w:lineRule="auto"/>
      <w:ind w:left="340" w:hanging="340"/>
    </w:pPr>
  </w:style>
  <w:style w:type="character" w:styleId="afc">
    <w:name w:val="Strong"/>
    <w:basedOn w:val="a3"/>
    <w:uiPriority w:val="22"/>
    <w:semiHidden/>
    <w:qFormat/>
    <w:rsid w:val="00BA31C4"/>
    <w:rPr>
      <w:b/>
      <w:bCs/>
    </w:rPr>
  </w:style>
  <w:style w:type="character" w:customStyle="1" w:styleId="afd">
    <w:name w:val="Полужирный"/>
    <w:uiPriority w:val="1"/>
    <w:qFormat/>
    <w:rsid w:val="00BA31C4"/>
    <w:rPr>
      <w:b/>
      <w:bCs/>
    </w:rPr>
  </w:style>
  <w:style w:type="paragraph" w:styleId="2">
    <w:name w:val="List Bullet 2"/>
    <w:basedOn w:val="a2"/>
    <w:uiPriority w:val="99"/>
    <w:rsid w:val="00D27AF8"/>
    <w:pPr>
      <w:numPr>
        <w:numId w:val="8"/>
      </w:numPr>
      <w:spacing w:before="0"/>
    </w:pPr>
  </w:style>
  <w:style w:type="paragraph" w:customStyle="1" w:styleId="12">
    <w:name w:val="Заголовок графика 1"/>
    <w:basedOn w:val="a2"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24">
    <w:name w:val="Заголовок графика 2"/>
    <w:basedOn w:val="a2"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32">
    <w:name w:val="Заголовок графика 3"/>
    <w:basedOn w:val="a2"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42">
    <w:name w:val="Заголовок графика 4"/>
    <w:basedOn w:val="a2"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a0">
    <w:name w:val="Маркер графика"/>
    <w:basedOn w:val="a2"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20">
    <w:name w:val="Маркер графика 2"/>
    <w:basedOn w:val="a2"/>
    <w:qFormat/>
    <w:rsid w:val="008965F6"/>
    <w:pPr>
      <w:numPr>
        <w:numId w:val="5"/>
      </w:numPr>
      <w:spacing w:before="0" w:after="0" w:line="216" w:lineRule="auto"/>
      <w:ind w:left="284" w:hanging="284"/>
    </w:pPr>
    <w:rPr>
      <w:sz w:val="20"/>
    </w:rPr>
  </w:style>
  <w:style w:type="paragraph" w:customStyle="1" w:styleId="3">
    <w:name w:val="Маркер графика 3"/>
    <w:basedOn w:val="a2"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4">
    <w:name w:val="Маркер графика 4"/>
    <w:basedOn w:val="a2"/>
    <w:qFormat/>
    <w:rsid w:val="008965F6"/>
    <w:pPr>
      <w:numPr>
        <w:numId w:val="6"/>
      </w:numPr>
      <w:spacing w:before="0" w:after="0" w:line="240" w:lineRule="auto"/>
      <w:ind w:left="284" w:hanging="284"/>
    </w:pPr>
    <w:rPr>
      <w:sz w:val="20"/>
    </w:rPr>
  </w:style>
  <w:style w:type="paragraph" w:customStyle="1" w:styleId="afe">
    <w:name w:val="Текст таблицы"/>
    <w:basedOn w:val="a2"/>
    <w:next w:val="a2"/>
    <w:qFormat/>
    <w:rsid w:val="00D0233B"/>
    <w:pPr>
      <w:spacing w:before="0" w:after="0" w:line="240" w:lineRule="auto"/>
    </w:pPr>
    <w:rPr>
      <w:sz w:val="16"/>
    </w:rPr>
  </w:style>
  <w:style w:type="paragraph" w:customStyle="1" w:styleId="aff">
    <w:name w:val="Заголовок таблицы"/>
    <w:basedOn w:val="a2"/>
    <w:qFormat/>
    <w:rsid w:val="00946E6D"/>
    <w:pPr>
      <w:spacing w:before="0" w:after="0" w:line="216" w:lineRule="auto"/>
      <w:ind w:left="85"/>
    </w:pPr>
    <w:rPr>
      <w:b/>
      <w:color w:val="FFFFFF" w:themeColor="background1"/>
      <w:sz w:val="16"/>
      <w:szCs w:val="18"/>
    </w:rPr>
  </w:style>
  <w:style w:type="paragraph" w:customStyle="1" w:styleId="25">
    <w:name w:val="Заголовок2"/>
    <w:basedOn w:val="a2"/>
    <w:next w:val="a2"/>
    <w:link w:val="26"/>
    <w:qFormat/>
    <w:rsid w:val="00BA3E51"/>
    <w:pPr>
      <w:spacing w:before="0" w:after="0"/>
    </w:pPr>
    <w:rPr>
      <w:i/>
    </w:rPr>
  </w:style>
  <w:style w:type="paragraph" w:customStyle="1" w:styleId="aff0">
    <w:name w:val="Итог таблицы"/>
    <w:basedOn w:val="a2"/>
    <w:next w:val="a2"/>
    <w:link w:val="aff1"/>
    <w:qFormat/>
    <w:rsid w:val="004211AF"/>
    <w:pPr>
      <w:spacing w:before="0" w:after="0" w:line="256" w:lineRule="auto"/>
    </w:pPr>
    <w:rPr>
      <w:rFonts w:ascii="Arial" w:eastAsia="Arial" w:hAnsi="Arial" w:cs="Times New Roman"/>
      <w:b/>
      <w:bCs/>
      <w:caps/>
      <w:color w:val="404040" w:themeColor="text1" w:themeTint="BF"/>
      <w:sz w:val="18"/>
      <w:szCs w:val="22"/>
    </w:rPr>
  </w:style>
  <w:style w:type="character" w:customStyle="1" w:styleId="26">
    <w:name w:val="Заголовок2 (знак)"/>
    <w:basedOn w:val="a3"/>
    <w:link w:val="25"/>
    <w:rsid w:val="00BA3E51"/>
    <w:rPr>
      <w:i/>
    </w:rPr>
  </w:style>
  <w:style w:type="character" w:customStyle="1" w:styleId="aff1">
    <w:name w:val="Итог таблицы (знак)"/>
    <w:basedOn w:val="a3"/>
    <w:link w:val="aff0"/>
    <w:rsid w:val="004211AF"/>
    <w:rPr>
      <w:rFonts w:ascii="Arial" w:eastAsia="Arial" w:hAnsi="Arial" w:cs="Times New Roman"/>
      <w:b/>
      <w:bCs/>
      <w:caps/>
      <w:color w:val="404040" w:themeColor="text1" w:themeTint="BF"/>
      <w:sz w:val="18"/>
      <w:szCs w:val="22"/>
    </w:rPr>
  </w:style>
  <w:style w:type="paragraph" w:customStyle="1" w:styleId="aff2">
    <w:name w:val="Текст таблицы справа"/>
    <w:basedOn w:val="a2"/>
    <w:next w:val="a2"/>
    <w:link w:val="aff3"/>
    <w:qFormat/>
    <w:rsid w:val="00946E6D"/>
    <w:pPr>
      <w:spacing w:before="0" w:after="0" w:line="240" w:lineRule="auto"/>
      <w:jc w:val="right"/>
    </w:pPr>
    <w:rPr>
      <w:sz w:val="16"/>
    </w:rPr>
  </w:style>
  <w:style w:type="paragraph" w:customStyle="1" w:styleId="aff4">
    <w:name w:val="Текст таблицы полужирный"/>
    <w:basedOn w:val="a2"/>
    <w:next w:val="a2"/>
    <w:link w:val="aff5"/>
    <w:qFormat/>
    <w:rsid w:val="00D0233B"/>
    <w:pPr>
      <w:spacing w:before="0" w:after="0" w:line="240" w:lineRule="auto"/>
    </w:pPr>
    <w:rPr>
      <w:b/>
      <w:sz w:val="16"/>
    </w:rPr>
  </w:style>
  <w:style w:type="character" w:customStyle="1" w:styleId="aff3">
    <w:name w:val="Текст таблицы справа (знак)"/>
    <w:basedOn w:val="a3"/>
    <w:link w:val="aff2"/>
    <w:rsid w:val="00946E6D"/>
    <w:rPr>
      <w:sz w:val="16"/>
    </w:rPr>
  </w:style>
  <w:style w:type="character" w:customStyle="1" w:styleId="aff5">
    <w:name w:val="Текст таблицы полужирный (знак)"/>
    <w:basedOn w:val="a3"/>
    <w:link w:val="aff4"/>
    <w:rsid w:val="00D0233B"/>
    <w:rPr>
      <w:b/>
      <w:sz w:val="16"/>
    </w:rPr>
  </w:style>
  <w:style w:type="character" w:customStyle="1" w:styleId="afb">
    <w:name w:val="Без интервала Знак"/>
    <w:basedOn w:val="a3"/>
    <w:link w:val="afa"/>
    <w:uiPriority w:val="1"/>
    <w:rsid w:val="00F71484"/>
    <w:rPr>
      <w:i/>
    </w:rPr>
  </w:style>
  <w:style w:type="character" w:styleId="aff6">
    <w:name w:val="FollowedHyperlink"/>
    <w:basedOn w:val="a3"/>
    <w:uiPriority w:val="99"/>
    <w:semiHidden/>
    <w:unhideWhenUsed/>
    <w:rsid w:val="00F71484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rt\AppData\Roaming\Microsoft\Templates\&#1055;&#1083;&#1072;&#1085;%20&#1076;&#1086;&#1084;&#1072;&#1096;&#1085;&#1077;&#1075;&#1086;%20&#1073;&#1080;&#1079;&#1085;&#1077;&#1089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82EA1016B34AFB85EE296651AE5F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0881BB-A998-4B32-AC35-EFFD8C0D8230}"/>
      </w:docPartPr>
      <w:docPartBody>
        <w:p w:rsidR="00F114CA" w:rsidRDefault="0090298C">
          <w:pPr>
            <w:pStyle w:val="2582EA1016B34AFB85EE296651AE5F40"/>
          </w:pPr>
          <w:r w:rsidRPr="00CC54A3">
            <w:rPr>
              <w:noProof/>
              <w:lang w:bidi="ru-RU"/>
            </w:rPr>
            <w:t>ДОМАШНИЕ</w:t>
          </w:r>
        </w:p>
      </w:docPartBody>
    </w:docPart>
    <w:docPart>
      <w:docPartPr>
        <w:name w:val="2E486A72477C458EA366F151C1490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6C03B2-F40A-4847-A4E2-F67868B34BB0}"/>
      </w:docPartPr>
      <w:docPartBody>
        <w:p w:rsidR="00F114CA" w:rsidRDefault="0090298C">
          <w:pPr>
            <w:pStyle w:val="2E486A72477C458EA366F151C1490189"/>
          </w:pPr>
          <w:r w:rsidRPr="00CC54A3">
            <w:rPr>
              <w:rStyle w:val="a7"/>
              <w:noProof/>
              <w:lang w:bidi="ru-RU"/>
            </w:rPr>
            <w:t>ПРОФЕССИОНАЛЬНЫЕ УСЛУГИ</w:t>
          </w:r>
        </w:p>
      </w:docPartBody>
    </w:docPart>
    <w:docPart>
      <w:docPartPr>
        <w:name w:val="C38152793499453095CB79AEF8B57C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D34C0C-3A74-43FA-ABA1-CF1DA73522C3}"/>
      </w:docPartPr>
      <w:docPartBody>
        <w:p w:rsidR="00F114CA" w:rsidRDefault="0090298C">
          <w:pPr>
            <w:pStyle w:val="C38152793499453095CB79AEF8B57CEF"/>
          </w:pPr>
          <w:r w:rsidRPr="00CC54A3">
            <w:rPr>
              <w:noProof/>
              <w:lang w:bidi="ru-RU"/>
            </w:rPr>
            <w:t>Бизнес-план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2"/>
      <w:lvlText w:val="o"/>
      <w:lvlJc w:val="left"/>
      <w:pPr>
        <w:ind w:left="720" w:hanging="360"/>
      </w:pPr>
      <w:rPr>
        <w:rFonts w:ascii="Courier New" w:hAnsi="Courier New" w:cs="Courier New" w:hint="default"/>
        <w:color w:val="ED7D31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4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3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A5A5A5" w:themeColor="accent3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20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C1828"/>
    <w:multiLevelType w:val="hybridMultilevel"/>
    <w:tmpl w:val="45148FEC"/>
    <w:lvl w:ilvl="0" w:tplc="C9B6E9BC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/>
        <w:color w:val="ED7D31" w:themeColor="accent2"/>
        <w:u w:color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8C"/>
    <w:rsid w:val="0090298C"/>
    <w:rsid w:val="00A35919"/>
    <w:rsid w:val="00F1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2582EA1016B34AFB85EE296651AE5F40">
    <w:name w:val="2582EA1016B34AFB85EE296651AE5F40"/>
  </w:style>
  <w:style w:type="paragraph" w:styleId="a6">
    <w:name w:val="Title"/>
    <w:basedOn w:val="a2"/>
    <w:next w:val="a2"/>
    <w:link w:val="a7"/>
    <w:uiPriority w:val="10"/>
    <w:qFormat/>
    <w:pPr>
      <w:spacing w:before="120" w:after="0" w:line="288" w:lineRule="auto"/>
      <w:contextualSpacing/>
      <w:jc w:val="center"/>
    </w:pPr>
    <w:rPr>
      <w:rFonts w:ascii="Calibri" w:eastAsiaTheme="majorEastAsia" w:hAnsi="Calibri" w:cstheme="majorBidi"/>
      <w:b/>
      <w:color w:val="FFFFFF" w:themeColor="background1"/>
      <w:spacing w:val="-10"/>
      <w:kern w:val="28"/>
      <w:sz w:val="96"/>
      <w:szCs w:val="56"/>
      <w:lang w:eastAsia="en-US"/>
    </w:rPr>
  </w:style>
  <w:style w:type="character" w:customStyle="1" w:styleId="a7">
    <w:name w:val="Заголовок Знак"/>
    <w:basedOn w:val="a3"/>
    <w:link w:val="a6"/>
    <w:uiPriority w:val="10"/>
    <w:rPr>
      <w:rFonts w:ascii="Calibri" w:eastAsiaTheme="majorEastAsia" w:hAnsi="Calibri" w:cstheme="majorBidi"/>
      <w:b/>
      <w:color w:val="FFFFFF" w:themeColor="background1"/>
      <w:spacing w:val="-10"/>
      <w:kern w:val="28"/>
      <w:sz w:val="96"/>
      <w:szCs w:val="56"/>
      <w:lang w:eastAsia="en-US"/>
    </w:rPr>
  </w:style>
  <w:style w:type="paragraph" w:customStyle="1" w:styleId="2E486A72477C458EA366F151C1490189">
    <w:name w:val="2E486A72477C458EA366F151C1490189"/>
  </w:style>
  <w:style w:type="paragraph" w:customStyle="1" w:styleId="C38152793499453095CB79AEF8B57CEF">
    <w:name w:val="C38152793499453095CB79AEF8B57CEF"/>
  </w:style>
  <w:style w:type="paragraph" w:customStyle="1" w:styleId="4CC14BDA244A4AFE8DE38BD01EAF00E1">
    <w:name w:val="4CC14BDA244A4AFE8DE38BD01EAF00E1"/>
  </w:style>
  <w:style w:type="paragraph" w:customStyle="1" w:styleId="F50D5B6333AF45AEA24F28ECD0C4B60C">
    <w:name w:val="F50D5B6333AF45AEA24F28ECD0C4B60C"/>
  </w:style>
  <w:style w:type="paragraph" w:styleId="a">
    <w:name w:val="List Bullet"/>
    <w:basedOn w:val="a2"/>
    <w:uiPriority w:val="99"/>
    <w:pPr>
      <w:numPr>
        <w:numId w:val="1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3"/>
      <w:szCs w:val="24"/>
      <w:lang w:eastAsia="en-US"/>
    </w:rPr>
  </w:style>
  <w:style w:type="paragraph" w:customStyle="1" w:styleId="BB072448C9D243BFBB56BA0C8CC19C6E">
    <w:name w:val="BB072448C9D243BFBB56BA0C8CC19C6E"/>
  </w:style>
  <w:style w:type="paragraph" w:customStyle="1" w:styleId="7FD1427360A5433FB8518CF6D7FC9CCB">
    <w:name w:val="7FD1427360A5433FB8518CF6D7FC9CCB"/>
  </w:style>
  <w:style w:type="paragraph" w:customStyle="1" w:styleId="347C3BFF3BF7451F9B2726D8B700412F">
    <w:name w:val="347C3BFF3BF7451F9B2726D8B700412F"/>
  </w:style>
  <w:style w:type="paragraph" w:styleId="a1">
    <w:name w:val="List Number"/>
    <w:basedOn w:val="a2"/>
    <w:uiPriority w:val="99"/>
    <w:pPr>
      <w:numPr>
        <w:numId w:val="2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4"/>
      <w:szCs w:val="24"/>
      <w:lang w:eastAsia="en-US"/>
    </w:rPr>
  </w:style>
  <w:style w:type="paragraph" w:customStyle="1" w:styleId="75E58562643C4216AF84AF639EE1DDD1">
    <w:name w:val="75E58562643C4216AF84AF639EE1DDD1"/>
  </w:style>
  <w:style w:type="paragraph" w:customStyle="1" w:styleId="F44807C940C24ACEADE7BF8A7E4C8478">
    <w:name w:val="F44807C940C24ACEADE7BF8A7E4C8478"/>
  </w:style>
  <w:style w:type="paragraph" w:customStyle="1" w:styleId="8829E2406D524F7B995237421E383961">
    <w:name w:val="8829E2406D524F7B995237421E383961"/>
  </w:style>
  <w:style w:type="character" w:customStyle="1" w:styleId="a8">
    <w:name w:val="Полужирный"/>
    <w:uiPriority w:val="1"/>
    <w:qFormat/>
    <w:rsid w:val="00F114CA"/>
    <w:rPr>
      <w:b/>
      <w:bCs/>
    </w:rPr>
  </w:style>
  <w:style w:type="paragraph" w:customStyle="1" w:styleId="347EC57817A14A28BD39BFDD6B6E063D">
    <w:name w:val="347EC57817A14A28BD39BFDD6B6E063D"/>
  </w:style>
  <w:style w:type="paragraph" w:customStyle="1" w:styleId="2DACEB22079846B4ACB0FC504BE31C12">
    <w:name w:val="2DACEB22079846B4ACB0FC504BE31C12"/>
  </w:style>
  <w:style w:type="paragraph" w:customStyle="1" w:styleId="166C7CFA140248DB888A1C0F8BD43856">
    <w:name w:val="166C7CFA140248DB888A1C0F8BD43856"/>
  </w:style>
  <w:style w:type="paragraph" w:customStyle="1" w:styleId="C54F3AF51FA04D8F9B85F12C7FD280B1">
    <w:name w:val="C54F3AF51FA04D8F9B85F12C7FD280B1"/>
  </w:style>
  <w:style w:type="paragraph" w:customStyle="1" w:styleId="03F047C050944F83B878F6177D8B2814">
    <w:name w:val="03F047C050944F83B878F6177D8B2814"/>
  </w:style>
  <w:style w:type="paragraph" w:customStyle="1" w:styleId="DB13096E95F34AE58659BE67381CF112">
    <w:name w:val="DB13096E95F34AE58659BE67381CF112"/>
  </w:style>
  <w:style w:type="paragraph" w:customStyle="1" w:styleId="4DA7E45E35894ACE8EB3F145BD2D9E91">
    <w:name w:val="4DA7E45E35894ACE8EB3F145BD2D9E91"/>
  </w:style>
  <w:style w:type="paragraph" w:customStyle="1" w:styleId="6BC3BB625B254BEEA762E213A7D3F6AD">
    <w:name w:val="6BC3BB625B254BEEA762E213A7D3F6AD"/>
  </w:style>
  <w:style w:type="paragraph" w:customStyle="1" w:styleId="6B04105A049A40D9B06CB4AB2C8A5136">
    <w:name w:val="6B04105A049A40D9B06CB4AB2C8A5136"/>
  </w:style>
  <w:style w:type="paragraph" w:customStyle="1" w:styleId="CD0ACA9937C64524BDFC983332D1AD3F">
    <w:name w:val="CD0ACA9937C64524BDFC983332D1AD3F"/>
  </w:style>
  <w:style w:type="paragraph" w:customStyle="1" w:styleId="050B78E0C7F1480E93410E87A8C5327A">
    <w:name w:val="050B78E0C7F1480E93410E87A8C5327A"/>
  </w:style>
  <w:style w:type="paragraph" w:customStyle="1" w:styleId="86053C1E16A74FAE8BE64D7C1149370F">
    <w:name w:val="86053C1E16A74FAE8BE64D7C1149370F"/>
  </w:style>
  <w:style w:type="paragraph" w:customStyle="1" w:styleId="AA14940FF11A4492A64698D8C27D62D8">
    <w:name w:val="AA14940FF11A4492A64698D8C27D62D8"/>
  </w:style>
  <w:style w:type="paragraph" w:customStyle="1" w:styleId="AA76C7574D934B038251B0288FE980EF">
    <w:name w:val="AA76C7574D934B038251B0288FE980EF"/>
  </w:style>
  <w:style w:type="paragraph" w:customStyle="1" w:styleId="9B7C12E026BC471F9C1A8ACC9B673FB0">
    <w:name w:val="9B7C12E026BC471F9C1A8ACC9B673FB0"/>
  </w:style>
  <w:style w:type="paragraph" w:customStyle="1" w:styleId="46158B2E38884CC2BA0A5427109BA017">
    <w:name w:val="46158B2E38884CC2BA0A5427109BA017"/>
  </w:style>
  <w:style w:type="paragraph" w:customStyle="1" w:styleId="F94B90A9847D466283BF951612D73DFF">
    <w:name w:val="F94B90A9847D466283BF951612D73DFF"/>
  </w:style>
  <w:style w:type="paragraph" w:customStyle="1" w:styleId="83CD1DBA6D354FB5AB4FEEC8FE213CB6">
    <w:name w:val="83CD1DBA6D354FB5AB4FEEC8FE213CB6"/>
  </w:style>
  <w:style w:type="paragraph" w:customStyle="1" w:styleId="83F403C807064B5691A617BD4600BB8C">
    <w:name w:val="83F403C807064B5691A617BD4600BB8C"/>
  </w:style>
  <w:style w:type="paragraph" w:customStyle="1" w:styleId="3E189EDD61FB4BA399AE8EC41C2A06B0">
    <w:name w:val="3E189EDD61FB4BA399AE8EC41C2A06B0"/>
  </w:style>
  <w:style w:type="paragraph" w:customStyle="1" w:styleId="9445293EAE944877A16FD8818F578DD8">
    <w:name w:val="9445293EAE944877A16FD8818F578DD8"/>
  </w:style>
  <w:style w:type="paragraph" w:customStyle="1" w:styleId="755FCB1F68E5410C81C8DEE66391757B">
    <w:name w:val="755FCB1F68E5410C81C8DEE66391757B"/>
  </w:style>
  <w:style w:type="paragraph" w:customStyle="1" w:styleId="6390C654C909483D9C8648554ACE3FE4">
    <w:name w:val="6390C654C909483D9C8648554ACE3FE4"/>
  </w:style>
  <w:style w:type="paragraph" w:customStyle="1" w:styleId="8830398214454D9C8CB52FDD9D57AE70">
    <w:name w:val="8830398214454D9C8CB52FDD9D57AE70"/>
  </w:style>
  <w:style w:type="paragraph" w:customStyle="1" w:styleId="CEEF6AC1483449B1A5FF17E57E62C4F0">
    <w:name w:val="CEEF6AC1483449B1A5FF17E57E62C4F0"/>
  </w:style>
  <w:style w:type="paragraph" w:customStyle="1" w:styleId="67940D34601C42D686E596BCC2C46665">
    <w:name w:val="67940D34601C42D686E596BCC2C46665"/>
  </w:style>
  <w:style w:type="paragraph" w:customStyle="1" w:styleId="18C164C712934020BC55E3CFD9591E43">
    <w:name w:val="18C164C712934020BC55E3CFD9591E43"/>
  </w:style>
  <w:style w:type="paragraph" w:customStyle="1" w:styleId="AB407975E84B4A569CEADADB4B4A47AE">
    <w:name w:val="AB407975E84B4A569CEADADB4B4A47AE"/>
  </w:style>
  <w:style w:type="paragraph" w:customStyle="1" w:styleId="E3465E6603624AB380FCEC9BBD041CA8">
    <w:name w:val="E3465E6603624AB380FCEC9BBD041CA8"/>
  </w:style>
  <w:style w:type="paragraph" w:customStyle="1" w:styleId="FDBBF1ACC2204C74ACC67254DF660587">
    <w:name w:val="FDBBF1ACC2204C74ACC67254DF660587"/>
  </w:style>
  <w:style w:type="paragraph" w:customStyle="1" w:styleId="A6685D45A8654B8097DE39443F87514D">
    <w:name w:val="A6685D45A8654B8097DE39443F87514D"/>
  </w:style>
  <w:style w:type="paragraph" w:customStyle="1" w:styleId="266A05EC88504AF0B1F5A7D9BB1E8146">
    <w:name w:val="266A05EC88504AF0B1F5A7D9BB1E8146"/>
  </w:style>
  <w:style w:type="paragraph" w:customStyle="1" w:styleId="49F2E466EE374413985EE86D68A63541">
    <w:name w:val="49F2E466EE374413985EE86D68A63541"/>
  </w:style>
  <w:style w:type="paragraph" w:customStyle="1" w:styleId="FF9486A33C934137A5B34C28D0F034CC">
    <w:name w:val="FF9486A33C934137A5B34C28D0F034CC"/>
  </w:style>
  <w:style w:type="paragraph" w:customStyle="1" w:styleId="162EEAF3E8DD469DBB28A44A34944C8F">
    <w:name w:val="162EEAF3E8DD469DBB28A44A34944C8F"/>
  </w:style>
  <w:style w:type="paragraph" w:customStyle="1" w:styleId="D7C05C2BE10F451180578039CF80495A">
    <w:name w:val="D7C05C2BE10F451180578039CF80495A"/>
  </w:style>
  <w:style w:type="paragraph" w:customStyle="1" w:styleId="B9846930CAFA481AB0B4D33B65A74BDA">
    <w:name w:val="B9846930CAFA481AB0B4D33B65A74BDA"/>
  </w:style>
  <w:style w:type="paragraph" w:customStyle="1" w:styleId="D3BD4DC5DF634754AEEB9985B5B6A837">
    <w:name w:val="D3BD4DC5DF634754AEEB9985B5B6A837"/>
  </w:style>
  <w:style w:type="paragraph" w:customStyle="1" w:styleId="8A4C9D265C3E4409A5656EE59C188F8E">
    <w:name w:val="8A4C9D265C3E4409A5656EE59C188F8E"/>
  </w:style>
  <w:style w:type="paragraph" w:customStyle="1" w:styleId="73FC2CD4E2764EC5B0932393C011941B">
    <w:name w:val="73FC2CD4E2764EC5B0932393C011941B"/>
  </w:style>
  <w:style w:type="paragraph" w:customStyle="1" w:styleId="E3A93E9BEAB34A688D6F4D19F76A7170">
    <w:name w:val="E3A93E9BEAB34A688D6F4D19F76A7170"/>
  </w:style>
  <w:style w:type="paragraph" w:customStyle="1" w:styleId="AAE78B8D69A7477A87EBABE81DD850FE">
    <w:name w:val="AAE78B8D69A7477A87EBABE81DD850FE"/>
  </w:style>
  <w:style w:type="paragraph" w:customStyle="1" w:styleId="6A66BC53EF6E4BE9BBA7ACBA5ED3C0A8">
    <w:name w:val="6A66BC53EF6E4BE9BBA7ACBA5ED3C0A8"/>
  </w:style>
  <w:style w:type="paragraph" w:customStyle="1" w:styleId="9CC3BB2501314290800577D0FBD693D1">
    <w:name w:val="9CC3BB2501314290800577D0FBD693D1"/>
  </w:style>
  <w:style w:type="paragraph" w:customStyle="1" w:styleId="8DC8BDC70AFD453D96EA95D3794921A3">
    <w:name w:val="8DC8BDC70AFD453D96EA95D3794921A3"/>
  </w:style>
  <w:style w:type="paragraph" w:customStyle="1" w:styleId="955626CC197346039C9AA3B4A3D69A17">
    <w:name w:val="955626CC197346039C9AA3B4A3D69A17"/>
  </w:style>
  <w:style w:type="paragraph" w:customStyle="1" w:styleId="F096CC219A374DFEA509D2482897213A">
    <w:name w:val="F096CC219A374DFEA509D2482897213A"/>
  </w:style>
  <w:style w:type="paragraph" w:customStyle="1" w:styleId="93F8D7BF25FD4FB8A6F8B7BDD76CD653">
    <w:name w:val="93F8D7BF25FD4FB8A6F8B7BDD76CD653"/>
  </w:style>
  <w:style w:type="paragraph" w:customStyle="1" w:styleId="036D9E1A7F9044CB9DED35A126EAE8AB">
    <w:name w:val="036D9E1A7F9044CB9DED35A126EAE8AB"/>
  </w:style>
  <w:style w:type="paragraph" w:customStyle="1" w:styleId="535252FDC8834415B56225044E996275">
    <w:name w:val="535252FDC8834415B56225044E996275"/>
  </w:style>
  <w:style w:type="paragraph" w:customStyle="1" w:styleId="89DB1390A93642948315014851A65BC9">
    <w:name w:val="89DB1390A93642948315014851A65BC9"/>
  </w:style>
  <w:style w:type="paragraph" w:customStyle="1" w:styleId="6080E815534446ACA2E010D4044C0B7A">
    <w:name w:val="6080E815534446ACA2E010D4044C0B7A"/>
  </w:style>
  <w:style w:type="paragraph" w:customStyle="1" w:styleId="51C4AA8DF6B04A7B9603B5840A87ED54">
    <w:name w:val="51C4AA8DF6B04A7B9603B5840A87ED54"/>
  </w:style>
  <w:style w:type="paragraph" w:customStyle="1" w:styleId="ABD75FE3844044A580F2BD9C78186C9A">
    <w:name w:val="ABD75FE3844044A580F2BD9C78186C9A"/>
  </w:style>
  <w:style w:type="paragraph" w:customStyle="1" w:styleId="a0">
    <w:name w:val="Маркер графика"/>
    <w:basedOn w:val="a2"/>
    <w:qFormat/>
    <w:pPr>
      <w:numPr>
        <w:numId w:val="3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szCs w:val="24"/>
      <w:lang w:eastAsia="en-US"/>
    </w:rPr>
  </w:style>
  <w:style w:type="paragraph" w:customStyle="1" w:styleId="381FF551E73940F19F29C5A4C1202A29">
    <w:name w:val="381FF551E73940F19F29C5A4C1202A29"/>
  </w:style>
  <w:style w:type="paragraph" w:customStyle="1" w:styleId="07571143F3D64DBF9E72AF2DDFD3A6D1">
    <w:name w:val="07571143F3D64DBF9E72AF2DDFD3A6D1"/>
  </w:style>
  <w:style w:type="paragraph" w:customStyle="1" w:styleId="20">
    <w:name w:val="Маркер графика 2"/>
    <w:basedOn w:val="a2"/>
    <w:qFormat/>
    <w:pPr>
      <w:numPr>
        <w:numId w:val="4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szCs w:val="24"/>
      <w:lang w:eastAsia="en-US"/>
    </w:rPr>
  </w:style>
  <w:style w:type="paragraph" w:customStyle="1" w:styleId="C5F1ACFF581B4A2E8A2351A2F7F0AA86">
    <w:name w:val="C5F1ACFF581B4A2E8A2351A2F7F0AA86"/>
  </w:style>
  <w:style w:type="paragraph" w:customStyle="1" w:styleId="38646EDF17904CD4AEE931A385D3D3CD">
    <w:name w:val="38646EDF17904CD4AEE931A385D3D3CD"/>
  </w:style>
  <w:style w:type="paragraph" w:customStyle="1" w:styleId="3">
    <w:name w:val="Маркер графика 3"/>
    <w:basedOn w:val="a2"/>
    <w:qFormat/>
    <w:pPr>
      <w:numPr>
        <w:numId w:val="5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szCs w:val="24"/>
      <w:lang w:eastAsia="en-US"/>
    </w:rPr>
  </w:style>
  <w:style w:type="paragraph" w:customStyle="1" w:styleId="02A3EDBE23EB4A94B0F7744DDC492B98">
    <w:name w:val="02A3EDBE23EB4A94B0F7744DDC492B98"/>
  </w:style>
  <w:style w:type="paragraph" w:customStyle="1" w:styleId="234915647F924149A2D913DA51A6D245">
    <w:name w:val="234915647F924149A2D913DA51A6D245"/>
  </w:style>
  <w:style w:type="paragraph" w:customStyle="1" w:styleId="4">
    <w:name w:val="Маркер графика 4"/>
    <w:basedOn w:val="a2"/>
    <w:qFormat/>
    <w:pPr>
      <w:numPr>
        <w:numId w:val="6"/>
      </w:numPr>
      <w:spacing w:after="0" w:line="240" w:lineRule="auto"/>
      <w:ind w:left="284" w:hanging="284"/>
    </w:pPr>
    <w:rPr>
      <w:rFonts w:eastAsiaTheme="minorHAnsi"/>
      <w:color w:val="595959" w:themeColor="text1" w:themeTint="A6"/>
      <w:sz w:val="20"/>
      <w:szCs w:val="24"/>
      <w:lang w:eastAsia="en-US"/>
    </w:rPr>
  </w:style>
  <w:style w:type="paragraph" w:customStyle="1" w:styleId="6D043CD1E3C5469C991DFBB76D4E1E19">
    <w:name w:val="6D043CD1E3C5469C991DFBB76D4E1E19"/>
  </w:style>
  <w:style w:type="paragraph" w:customStyle="1" w:styleId="B5FF4BFCAE694E358CA5ACED02EB3C2A">
    <w:name w:val="B5FF4BFCAE694E358CA5ACED02EB3C2A"/>
  </w:style>
  <w:style w:type="paragraph" w:customStyle="1" w:styleId="38F1B32EE9A841E58550ED7084F372FB">
    <w:name w:val="38F1B32EE9A841E58550ED7084F372FB"/>
  </w:style>
  <w:style w:type="paragraph" w:customStyle="1" w:styleId="9AAC677ADAD147B1AAF81B539E116342">
    <w:name w:val="9AAC677ADAD147B1AAF81B539E116342"/>
  </w:style>
  <w:style w:type="paragraph" w:customStyle="1" w:styleId="32316140CED9482396977D58896C57D1">
    <w:name w:val="32316140CED9482396977D58896C57D1"/>
  </w:style>
  <w:style w:type="paragraph" w:customStyle="1" w:styleId="7AFED5B78CB74D3AB70C962BD0531375">
    <w:name w:val="7AFED5B78CB74D3AB70C962BD0531375"/>
  </w:style>
  <w:style w:type="paragraph" w:customStyle="1" w:styleId="C29804F648DD40C39EC497E96D38BD39">
    <w:name w:val="C29804F648DD40C39EC497E96D38BD39"/>
  </w:style>
  <w:style w:type="paragraph" w:customStyle="1" w:styleId="186AE3A585EE402F9A5CCD7E43C17046">
    <w:name w:val="186AE3A585EE402F9A5CCD7E43C17046"/>
  </w:style>
  <w:style w:type="paragraph" w:customStyle="1" w:styleId="2D0A14226DB5484C9A36FBA16D47548B">
    <w:name w:val="2D0A14226DB5484C9A36FBA16D47548B"/>
  </w:style>
  <w:style w:type="paragraph" w:customStyle="1" w:styleId="A207D01A71184765B9BF0C59119CF683">
    <w:name w:val="A207D01A71184765B9BF0C59119CF683"/>
  </w:style>
  <w:style w:type="paragraph" w:customStyle="1" w:styleId="E434A9AA75EA4CFBA9525A1B80490F24">
    <w:name w:val="E434A9AA75EA4CFBA9525A1B80490F24"/>
  </w:style>
  <w:style w:type="paragraph" w:customStyle="1" w:styleId="AA6C627CA7414AD58560005B4A307F07">
    <w:name w:val="AA6C627CA7414AD58560005B4A307F07"/>
  </w:style>
  <w:style w:type="paragraph" w:customStyle="1" w:styleId="BA31E32F0CBE4910A862DA5A12B55119">
    <w:name w:val="BA31E32F0CBE4910A862DA5A12B55119"/>
  </w:style>
  <w:style w:type="paragraph" w:customStyle="1" w:styleId="A83A5BAADD1C4B80B243C0C0F4128DA8">
    <w:name w:val="A83A5BAADD1C4B80B243C0C0F4128DA8"/>
  </w:style>
  <w:style w:type="paragraph" w:customStyle="1" w:styleId="4D379F686FC74F06A272F4A3602529A2">
    <w:name w:val="4D379F686FC74F06A272F4A3602529A2"/>
  </w:style>
  <w:style w:type="paragraph" w:customStyle="1" w:styleId="1477571396754653BE4E7F5AC9B218B7">
    <w:name w:val="1477571396754653BE4E7F5AC9B218B7"/>
  </w:style>
  <w:style w:type="paragraph" w:customStyle="1" w:styleId="308BC23A42FA4F76A18B350A09D84841">
    <w:name w:val="308BC23A42FA4F76A18B350A09D84841"/>
  </w:style>
  <w:style w:type="paragraph" w:customStyle="1" w:styleId="EE9FC0F6D3E444D3B8D1CDCC7C3C0FE8">
    <w:name w:val="EE9FC0F6D3E444D3B8D1CDCC7C3C0FE8"/>
  </w:style>
  <w:style w:type="paragraph" w:customStyle="1" w:styleId="2E2C57C64C3C4B838BA0A33D7EA2E84B">
    <w:name w:val="2E2C57C64C3C4B838BA0A33D7EA2E84B"/>
  </w:style>
  <w:style w:type="paragraph" w:customStyle="1" w:styleId="C51E75DCF9A7405CAA15C4F0121030ED">
    <w:name w:val="C51E75DCF9A7405CAA15C4F0121030ED"/>
  </w:style>
  <w:style w:type="paragraph" w:customStyle="1" w:styleId="C7075FA0A11341C0B097D9CA7D1081F6">
    <w:name w:val="C7075FA0A11341C0B097D9CA7D1081F6"/>
  </w:style>
  <w:style w:type="paragraph" w:styleId="2">
    <w:name w:val="List Bullet 2"/>
    <w:basedOn w:val="a2"/>
    <w:uiPriority w:val="99"/>
    <w:pPr>
      <w:numPr>
        <w:numId w:val="7"/>
      </w:numPr>
      <w:spacing w:after="120" w:line="288" w:lineRule="auto"/>
    </w:pPr>
    <w:rPr>
      <w:rFonts w:eastAsiaTheme="minorHAnsi"/>
      <w:color w:val="595959" w:themeColor="text1" w:themeTint="A6"/>
      <w:sz w:val="24"/>
      <w:szCs w:val="24"/>
      <w:lang w:eastAsia="en-US"/>
    </w:rPr>
  </w:style>
  <w:style w:type="paragraph" w:customStyle="1" w:styleId="F7E18C925D0646ED87E603244423FE5E">
    <w:name w:val="F7E18C925D0646ED87E603244423FE5E"/>
  </w:style>
  <w:style w:type="paragraph" w:customStyle="1" w:styleId="F628915E4D604206B48289CA5BC7D61B">
    <w:name w:val="F628915E4D604206B48289CA5BC7D61B"/>
  </w:style>
  <w:style w:type="paragraph" w:customStyle="1" w:styleId="2993BDF980314667828C5A695594CBC2">
    <w:name w:val="2993BDF980314667828C5A695594CBC2"/>
  </w:style>
  <w:style w:type="paragraph" w:customStyle="1" w:styleId="EE996A71A67E42449D10AB4482F6A5FD">
    <w:name w:val="EE996A71A67E42449D10AB4482F6A5FD"/>
  </w:style>
  <w:style w:type="paragraph" w:customStyle="1" w:styleId="4F3305C8C7CA4AA59FEAF0271EA80492">
    <w:name w:val="4F3305C8C7CA4AA59FEAF0271EA80492"/>
  </w:style>
  <w:style w:type="paragraph" w:customStyle="1" w:styleId="31A2B2FACAB54C718D1C08D519804FF1">
    <w:name w:val="31A2B2FACAB54C718D1C08D519804FF1"/>
  </w:style>
  <w:style w:type="paragraph" w:customStyle="1" w:styleId="66042AD06B3E419280BEE4AFA99D2C94">
    <w:name w:val="66042AD06B3E419280BEE4AFA99D2C94"/>
  </w:style>
  <w:style w:type="paragraph" w:customStyle="1" w:styleId="3F8CE20DF4CB48A28EE8DDD30EAEF7E7">
    <w:name w:val="3F8CE20DF4CB48A28EE8DDD30EAEF7E7"/>
  </w:style>
  <w:style w:type="paragraph" w:customStyle="1" w:styleId="0EB1B6AB6F1646D29273D0C560A7369F">
    <w:name w:val="0EB1B6AB6F1646D29273D0C560A7369F"/>
  </w:style>
  <w:style w:type="paragraph" w:customStyle="1" w:styleId="187EF94FD908467F9DD2444C9E3CA8F3">
    <w:name w:val="187EF94FD908467F9DD2444C9E3CA8F3"/>
  </w:style>
  <w:style w:type="paragraph" w:customStyle="1" w:styleId="98DD895F93F74526806266C1850C2F00">
    <w:name w:val="98DD895F93F74526806266C1850C2F00"/>
  </w:style>
  <w:style w:type="paragraph" w:customStyle="1" w:styleId="2965DE19AE224442AC53A84EA6E3CE8C">
    <w:name w:val="2965DE19AE224442AC53A84EA6E3CE8C"/>
  </w:style>
  <w:style w:type="paragraph" w:customStyle="1" w:styleId="AA023C4B29134F65BBE412981D88F802">
    <w:name w:val="AA023C4B29134F65BBE412981D88F802"/>
  </w:style>
  <w:style w:type="paragraph" w:customStyle="1" w:styleId="69C12F7528844C5A8F3A8AA5010077AE">
    <w:name w:val="69C12F7528844C5A8F3A8AA5010077AE"/>
  </w:style>
  <w:style w:type="paragraph" w:customStyle="1" w:styleId="7435EDC308B34517AF6430E7AA9AF4F7">
    <w:name w:val="7435EDC308B34517AF6430E7AA9AF4F7"/>
  </w:style>
  <w:style w:type="paragraph" w:customStyle="1" w:styleId="89E15DAEB0F9435EB615C56E89777BCE">
    <w:name w:val="89E15DAEB0F9435EB615C56E89777BCE"/>
  </w:style>
  <w:style w:type="paragraph" w:customStyle="1" w:styleId="7624B82F0384420F8EDA56A4881241C7">
    <w:name w:val="7624B82F0384420F8EDA56A4881241C7"/>
  </w:style>
  <w:style w:type="paragraph" w:customStyle="1" w:styleId="C1B6B02C05E0468D9B71787E406DA5E6">
    <w:name w:val="C1B6B02C05E0468D9B71787E406DA5E6"/>
  </w:style>
  <w:style w:type="paragraph" w:customStyle="1" w:styleId="2E9F79F19E0F4A47B86A691D2B6BADAC">
    <w:name w:val="2E9F79F19E0F4A47B86A691D2B6BADAC"/>
  </w:style>
  <w:style w:type="paragraph" w:customStyle="1" w:styleId="E5740F19830546418254F4E2DC6801B6">
    <w:name w:val="E5740F19830546418254F4E2DC6801B6"/>
  </w:style>
  <w:style w:type="paragraph" w:customStyle="1" w:styleId="043D62656590494994BCB77C9E96F591">
    <w:name w:val="043D62656590494994BCB77C9E96F591"/>
  </w:style>
  <w:style w:type="paragraph" w:customStyle="1" w:styleId="9331EF79A0174FF09CFD6D6FAF4E531B">
    <w:name w:val="9331EF79A0174FF09CFD6D6FAF4E531B"/>
  </w:style>
  <w:style w:type="paragraph" w:customStyle="1" w:styleId="B5C2CE7FFB5D4F2DABE21A5F7F448A5F">
    <w:name w:val="B5C2CE7FFB5D4F2DABE21A5F7F448A5F"/>
  </w:style>
  <w:style w:type="paragraph" w:customStyle="1" w:styleId="C4932C0096DB43758D0B14BB927DB221">
    <w:name w:val="C4932C0096DB43758D0B14BB927DB221"/>
  </w:style>
  <w:style w:type="paragraph" w:customStyle="1" w:styleId="D229302A3DD84306AEE81B35E2F04BDD">
    <w:name w:val="D229302A3DD84306AEE81B35E2F04BDD"/>
  </w:style>
  <w:style w:type="paragraph" w:customStyle="1" w:styleId="1BBE270FD1E746C5856E8BA4A535943C">
    <w:name w:val="1BBE270FD1E746C5856E8BA4A535943C"/>
  </w:style>
  <w:style w:type="paragraph" w:customStyle="1" w:styleId="4C734974EC124E8E8C29309AA40D8586">
    <w:name w:val="4C734974EC124E8E8C29309AA40D8586"/>
  </w:style>
  <w:style w:type="paragraph" w:customStyle="1" w:styleId="89B6871FDD1D42ED8B9F0837CC42C5FC">
    <w:name w:val="89B6871FDD1D42ED8B9F0837CC42C5FC"/>
  </w:style>
  <w:style w:type="paragraph" w:customStyle="1" w:styleId="5EEAAD09B8D44DFA8ED8FF80FD212537">
    <w:name w:val="5EEAAD09B8D44DFA8ED8FF80FD212537"/>
  </w:style>
  <w:style w:type="paragraph" w:customStyle="1" w:styleId="2AB4991CF2B848009BF2E8A564B0C5B6">
    <w:name w:val="2AB4991CF2B848009BF2E8A564B0C5B6"/>
  </w:style>
  <w:style w:type="paragraph" w:customStyle="1" w:styleId="51406E0A1FA044A58C93D8780ADFD7AD">
    <w:name w:val="51406E0A1FA044A58C93D8780ADFD7AD"/>
  </w:style>
  <w:style w:type="paragraph" w:customStyle="1" w:styleId="54A2D7230BAC4FD3A1C4AA48FD0F5DC0">
    <w:name w:val="54A2D7230BAC4FD3A1C4AA48FD0F5DC0"/>
  </w:style>
  <w:style w:type="paragraph" w:customStyle="1" w:styleId="1036937498B3487994CE964D0AE40333">
    <w:name w:val="1036937498B3487994CE964D0AE40333"/>
  </w:style>
  <w:style w:type="paragraph" w:customStyle="1" w:styleId="C8998FACC8414182BFC3E647295F35CD">
    <w:name w:val="C8998FACC8414182BFC3E647295F35CD"/>
  </w:style>
  <w:style w:type="paragraph" w:customStyle="1" w:styleId="3207CFA966C541A8908F411EFBF70D66">
    <w:name w:val="3207CFA966C541A8908F411EFBF70D66"/>
  </w:style>
  <w:style w:type="paragraph" w:customStyle="1" w:styleId="EA23AEDC8BE94E76A34EC75E89F5C633">
    <w:name w:val="EA23AEDC8BE94E76A34EC75E89F5C633"/>
  </w:style>
  <w:style w:type="paragraph" w:customStyle="1" w:styleId="3C0086F31B1A4A4C88ECC2F94DA9D5C7">
    <w:name w:val="3C0086F31B1A4A4C88ECC2F94DA9D5C7"/>
  </w:style>
  <w:style w:type="paragraph" w:customStyle="1" w:styleId="F7693D9EAA8546AA90E512BE6D536872">
    <w:name w:val="F7693D9EAA8546AA90E512BE6D536872"/>
  </w:style>
  <w:style w:type="paragraph" w:customStyle="1" w:styleId="77648D9398F5478684B4FEF582BDE1DC">
    <w:name w:val="77648D9398F5478684B4FEF582BDE1DC"/>
  </w:style>
  <w:style w:type="paragraph" w:customStyle="1" w:styleId="82539422EF554F70BD71BBBF0D486030">
    <w:name w:val="82539422EF554F70BD71BBBF0D486030"/>
  </w:style>
  <w:style w:type="paragraph" w:customStyle="1" w:styleId="0C0801EE7121456387720C17D67E66A2">
    <w:name w:val="0C0801EE7121456387720C17D67E66A2"/>
  </w:style>
  <w:style w:type="paragraph" w:customStyle="1" w:styleId="79F2CC85ED3D46EB94F461550835CA1A">
    <w:name w:val="79F2CC85ED3D46EB94F461550835CA1A"/>
  </w:style>
  <w:style w:type="paragraph" w:customStyle="1" w:styleId="7A1565F37BB54940AEAC1FA6ABAFD054">
    <w:name w:val="7A1565F37BB54940AEAC1FA6ABAFD054"/>
  </w:style>
  <w:style w:type="paragraph" w:customStyle="1" w:styleId="1FDAF8B55BC24DDA9DFE4371F1BF3805">
    <w:name w:val="1FDAF8B55BC24DDA9DFE4371F1BF3805"/>
  </w:style>
  <w:style w:type="paragraph" w:customStyle="1" w:styleId="BA210EDC6D8947B8A6A3EDAF72493A2D">
    <w:name w:val="BA210EDC6D8947B8A6A3EDAF72493A2D"/>
  </w:style>
  <w:style w:type="paragraph" w:customStyle="1" w:styleId="DAFB4C12F1CC405BB9C2AECFCA2E04E6">
    <w:name w:val="DAFB4C12F1CC405BB9C2AECFCA2E04E6"/>
  </w:style>
  <w:style w:type="paragraph" w:customStyle="1" w:styleId="DFE80F96CA6448078DC87B823A2F3FD7">
    <w:name w:val="DFE80F96CA6448078DC87B823A2F3FD7"/>
  </w:style>
  <w:style w:type="paragraph" w:customStyle="1" w:styleId="764744882C634F6E8D7C9BC913105302">
    <w:name w:val="764744882C634F6E8D7C9BC913105302"/>
  </w:style>
  <w:style w:type="paragraph" w:customStyle="1" w:styleId="8CA300BDC5954560BAE3478F8B0D6F2F">
    <w:name w:val="8CA300BDC5954560BAE3478F8B0D6F2F"/>
  </w:style>
  <w:style w:type="paragraph" w:customStyle="1" w:styleId="653CC83BE1874DE48FCD3F10EA5443A2">
    <w:name w:val="653CC83BE1874DE48FCD3F10EA5443A2"/>
  </w:style>
  <w:style w:type="paragraph" w:customStyle="1" w:styleId="4BE31D7AA782447583090748D9E3D807">
    <w:name w:val="4BE31D7AA782447583090748D9E3D807"/>
  </w:style>
  <w:style w:type="paragraph" w:customStyle="1" w:styleId="10B636A378E94D029A26ECF2D1E2AD48">
    <w:name w:val="10B636A378E94D029A26ECF2D1E2AD48"/>
  </w:style>
  <w:style w:type="paragraph" w:customStyle="1" w:styleId="15EA93B9F74045128026384BA3B3ACFE">
    <w:name w:val="15EA93B9F74045128026384BA3B3ACFE"/>
  </w:style>
  <w:style w:type="paragraph" w:customStyle="1" w:styleId="E3A1ACC7DA124357ADA151878945F274">
    <w:name w:val="E3A1ACC7DA124357ADA151878945F274"/>
  </w:style>
  <w:style w:type="paragraph" w:customStyle="1" w:styleId="0216DD3D59164CD6A1AC42A40BF14C34">
    <w:name w:val="0216DD3D59164CD6A1AC42A40BF14C34"/>
  </w:style>
  <w:style w:type="paragraph" w:customStyle="1" w:styleId="8A39DBC55C684286882C1B677A23A5DF">
    <w:name w:val="8A39DBC55C684286882C1B677A23A5DF"/>
  </w:style>
  <w:style w:type="paragraph" w:customStyle="1" w:styleId="EE5474D2E8AF4A1F800C1EE6FEE38A26">
    <w:name w:val="EE5474D2E8AF4A1F800C1EE6FEE38A26"/>
  </w:style>
  <w:style w:type="paragraph" w:customStyle="1" w:styleId="E082D77BBB91466F98173A578E7ECEF9">
    <w:name w:val="E082D77BBB91466F98173A578E7ECEF9"/>
  </w:style>
  <w:style w:type="paragraph" w:customStyle="1" w:styleId="AFC6AB4F229B4676A164DBE8FAD436F4">
    <w:name w:val="AFC6AB4F229B4676A164DBE8FAD436F4"/>
  </w:style>
  <w:style w:type="paragraph" w:customStyle="1" w:styleId="71527409342C4E57A425FB3BB2B54C35">
    <w:name w:val="71527409342C4E57A425FB3BB2B54C35"/>
  </w:style>
  <w:style w:type="paragraph" w:customStyle="1" w:styleId="78C2CD1A1DFE4EA89233A836B0AE55A1">
    <w:name w:val="78C2CD1A1DFE4EA89233A836B0AE55A1"/>
  </w:style>
  <w:style w:type="paragraph" w:customStyle="1" w:styleId="3BEDB73D40444FF8B567EC092D37B980">
    <w:name w:val="3BEDB73D40444FF8B567EC092D37B980"/>
  </w:style>
  <w:style w:type="paragraph" w:customStyle="1" w:styleId="14D4388D9E6045178F83BDCD136A2C87">
    <w:name w:val="14D4388D9E6045178F83BDCD136A2C87"/>
  </w:style>
  <w:style w:type="paragraph" w:customStyle="1" w:styleId="043B52FCB16B4E90913241C73932801D">
    <w:name w:val="043B52FCB16B4E90913241C73932801D"/>
  </w:style>
  <w:style w:type="paragraph" w:customStyle="1" w:styleId="33A5B45AB312474D8569B5430B7EA772">
    <w:name w:val="33A5B45AB312474D8569B5430B7EA772"/>
  </w:style>
  <w:style w:type="paragraph" w:customStyle="1" w:styleId="3134FCD40E714FFDA62272355065A7B6">
    <w:name w:val="3134FCD40E714FFDA62272355065A7B6"/>
  </w:style>
  <w:style w:type="paragraph" w:customStyle="1" w:styleId="33CBA7FA962B48A08EEA3EFFF725296F">
    <w:name w:val="33CBA7FA962B48A08EEA3EFFF725296F"/>
  </w:style>
  <w:style w:type="paragraph" w:customStyle="1" w:styleId="3F20FC4516AC4D2A9975307BECEED9FC">
    <w:name w:val="3F20FC4516AC4D2A9975307BECEED9FC"/>
  </w:style>
  <w:style w:type="paragraph" w:customStyle="1" w:styleId="C68933A383334D7E9D979B93468BA98F">
    <w:name w:val="C68933A383334D7E9D979B93468BA98F"/>
  </w:style>
  <w:style w:type="paragraph" w:customStyle="1" w:styleId="3D49DECE726E4BC1B13C47FCD925103E">
    <w:name w:val="3D49DECE726E4BC1B13C47FCD925103E"/>
  </w:style>
  <w:style w:type="paragraph" w:customStyle="1" w:styleId="8EECA8E0253D445AA9A4F0BDEB6F4DAA">
    <w:name w:val="8EECA8E0253D445AA9A4F0BDEB6F4DAA"/>
  </w:style>
  <w:style w:type="paragraph" w:customStyle="1" w:styleId="3B6BDDB5D61A49A4A6ABAB0E9A3A63C9">
    <w:name w:val="3B6BDDB5D61A49A4A6ABAB0E9A3A63C9"/>
  </w:style>
  <w:style w:type="paragraph" w:customStyle="1" w:styleId="A036946A34624303B6A4451C34DAFFCF">
    <w:name w:val="A036946A34624303B6A4451C34DAFFCF"/>
  </w:style>
  <w:style w:type="paragraph" w:customStyle="1" w:styleId="E663C7FF35314B7E929A1315E3CB7A35">
    <w:name w:val="E663C7FF35314B7E929A1315E3CB7A35"/>
  </w:style>
  <w:style w:type="paragraph" w:customStyle="1" w:styleId="25083956281B41B88ABB6326FCD6C4E6">
    <w:name w:val="25083956281B41B88ABB6326FCD6C4E6"/>
  </w:style>
  <w:style w:type="paragraph" w:customStyle="1" w:styleId="92F66E7DF7B2430A8D905C6A45AAF272">
    <w:name w:val="92F66E7DF7B2430A8D905C6A45AAF272"/>
  </w:style>
  <w:style w:type="paragraph" w:customStyle="1" w:styleId="C8AFF6019D624EC7A97EF9EB11B06A35">
    <w:name w:val="C8AFF6019D624EC7A97EF9EB11B06A35"/>
  </w:style>
  <w:style w:type="paragraph" w:customStyle="1" w:styleId="D89AF63E617E4B5E98E77BF3D4308A22">
    <w:name w:val="D89AF63E617E4B5E98E77BF3D4308A22"/>
  </w:style>
  <w:style w:type="paragraph" w:customStyle="1" w:styleId="909C3F4034BE45F093C88E9603E0A0EB">
    <w:name w:val="909C3F4034BE45F093C88E9603E0A0EB"/>
  </w:style>
  <w:style w:type="paragraph" w:customStyle="1" w:styleId="85E8A2A9ED874EB4ABAB2406C4DCC0F1">
    <w:name w:val="85E8A2A9ED874EB4ABAB2406C4DCC0F1"/>
  </w:style>
  <w:style w:type="paragraph" w:customStyle="1" w:styleId="2821568961894A84A353EE744958DBE0">
    <w:name w:val="2821568961894A84A353EE744958DBE0"/>
  </w:style>
  <w:style w:type="paragraph" w:customStyle="1" w:styleId="5ACBD627115C4C159CAF3DB6C59E35B1">
    <w:name w:val="5ACBD627115C4C159CAF3DB6C59E35B1"/>
  </w:style>
  <w:style w:type="paragraph" w:customStyle="1" w:styleId="3FE47DD99643405F8CC4E6E923792295">
    <w:name w:val="3FE47DD99643405F8CC4E6E923792295"/>
  </w:style>
  <w:style w:type="paragraph" w:customStyle="1" w:styleId="6AFE78FC5ECB45C48C263C8A442AD744">
    <w:name w:val="6AFE78FC5ECB45C48C263C8A442AD744"/>
  </w:style>
  <w:style w:type="paragraph" w:customStyle="1" w:styleId="C0B6961755B24E40B3122C8D80B550B3">
    <w:name w:val="C0B6961755B24E40B3122C8D80B550B3"/>
  </w:style>
  <w:style w:type="paragraph" w:customStyle="1" w:styleId="3638E37AC8C24B80B374D6CCDACFD02D">
    <w:name w:val="3638E37AC8C24B80B374D6CCDACFD02D"/>
  </w:style>
  <w:style w:type="paragraph" w:customStyle="1" w:styleId="3F959B78DC0E4E3694A21773E95BEAFA">
    <w:name w:val="3F959B78DC0E4E3694A21773E95BEAFA"/>
  </w:style>
  <w:style w:type="paragraph" w:customStyle="1" w:styleId="C4ACB4D1686C4A74906AC50B06067ABA">
    <w:name w:val="C4ACB4D1686C4A74906AC50B06067ABA"/>
  </w:style>
  <w:style w:type="paragraph" w:customStyle="1" w:styleId="904C0DEEB1D2465889EF96617AC960B7">
    <w:name w:val="904C0DEEB1D2465889EF96617AC960B7"/>
  </w:style>
  <w:style w:type="paragraph" w:customStyle="1" w:styleId="152C54A50F6C4A609D2A7E14F92F2787">
    <w:name w:val="152C54A50F6C4A609D2A7E14F92F2787"/>
  </w:style>
  <w:style w:type="paragraph" w:customStyle="1" w:styleId="776D4997FC8B4E97B5736D7B228792DD">
    <w:name w:val="776D4997FC8B4E97B5736D7B228792DD"/>
  </w:style>
  <w:style w:type="paragraph" w:customStyle="1" w:styleId="62A013C7DCBE493DA8D8A74792D433B9">
    <w:name w:val="62A013C7DCBE493DA8D8A74792D433B9"/>
  </w:style>
  <w:style w:type="paragraph" w:customStyle="1" w:styleId="15908F37A2B7400D90EE0B8C0C211227">
    <w:name w:val="15908F37A2B7400D90EE0B8C0C211227"/>
  </w:style>
  <w:style w:type="paragraph" w:customStyle="1" w:styleId="4A3F2E1EE78E46ADAB3384E9949B83CD">
    <w:name w:val="4A3F2E1EE78E46ADAB3384E9949B83CD"/>
  </w:style>
  <w:style w:type="paragraph" w:customStyle="1" w:styleId="F67F151EEEB445D99921908645FAD956">
    <w:name w:val="F67F151EEEB445D99921908645FAD956"/>
  </w:style>
  <w:style w:type="paragraph" w:customStyle="1" w:styleId="F2B7BA6148574B228CD5481C8D73EBAA">
    <w:name w:val="F2B7BA6148574B228CD5481C8D73EBAA"/>
  </w:style>
  <w:style w:type="paragraph" w:customStyle="1" w:styleId="63CB3ECB471342DE8C423DD2D06A840A">
    <w:name w:val="63CB3ECB471342DE8C423DD2D06A840A"/>
  </w:style>
  <w:style w:type="paragraph" w:customStyle="1" w:styleId="F7CE8B49CDE644E1BDAB7AFDB69B97FD">
    <w:name w:val="F7CE8B49CDE644E1BDAB7AFDB69B97FD"/>
  </w:style>
  <w:style w:type="paragraph" w:customStyle="1" w:styleId="3880018DE0054619A0234B8B298FE82E">
    <w:name w:val="3880018DE0054619A0234B8B298FE82E"/>
  </w:style>
  <w:style w:type="paragraph" w:customStyle="1" w:styleId="B4DAC2C541704298AD089A006FE4875E">
    <w:name w:val="B4DAC2C541704298AD089A006FE4875E"/>
  </w:style>
  <w:style w:type="paragraph" w:customStyle="1" w:styleId="78DB2BC2AFCE4E88AF9D707A39C89BBA">
    <w:name w:val="78DB2BC2AFCE4E88AF9D707A39C89BBA"/>
  </w:style>
  <w:style w:type="paragraph" w:customStyle="1" w:styleId="7F0337B12A2D4B6BB71DD457BA2DC5FE">
    <w:name w:val="7F0337B12A2D4B6BB71DD457BA2DC5FE"/>
  </w:style>
  <w:style w:type="paragraph" w:customStyle="1" w:styleId="DBE6F02C9D364E9E85C7657F9580F824">
    <w:name w:val="DBE6F02C9D364E9E85C7657F9580F824"/>
  </w:style>
  <w:style w:type="paragraph" w:customStyle="1" w:styleId="F03B36B5A3BC45819322D19D1A45589E">
    <w:name w:val="F03B36B5A3BC45819322D19D1A45589E"/>
  </w:style>
  <w:style w:type="paragraph" w:customStyle="1" w:styleId="20EEBD04DFC14AECBFA11054DEA7689F">
    <w:name w:val="20EEBD04DFC14AECBFA11054DEA7689F"/>
  </w:style>
  <w:style w:type="paragraph" w:customStyle="1" w:styleId="3DF1F6E6B7204122B3F698C8E6DB1AC5">
    <w:name w:val="3DF1F6E6B7204122B3F698C8E6DB1AC5"/>
  </w:style>
  <w:style w:type="paragraph" w:customStyle="1" w:styleId="B121EF75764A42BDA3DA8AB367BC66AC">
    <w:name w:val="B121EF75764A42BDA3DA8AB367BC66AC"/>
  </w:style>
  <w:style w:type="paragraph" w:customStyle="1" w:styleId="282F9AFAE23D474EACB1D8F374273C17">
    <w:name w:val="282F9AFAE23D474EACB1D8F374273C17"/>
  </w:style>
  <w:style w:type="paragraph" w:customStyle="1" w:styleId="56AFDDE49F2A4DD294F5CF2CF04DACAC">
    <w:name w:val="56AFDDE49F2A4DD294F5CF2CF04DACAC"/>
  </w:style>
  <w:style w:type="paragraph" w:customStyle="1" w:styleId="9B12D88E4D1C416A99E40880488DA0A6">
    <w:name w:val="9B12D88E4D1C416A99E40880488DA0A6"/>
  </w:style>
  <w:style w:type="paragraph" w:customStyle="1" w:styleId="58E21036E3AD4D90A8F8577D3059C904">
    <w:name w:val="58E21036E3AD4D90A8F8577D3059C904"/>
  </w:style>
  <w:style w:type="paragraph" w:customStyle="1" w:styleId="6502263F0C1946B18583764B1688BD93">
    <w:name w:val="6502263F0C1946B18583764B1688BD93"/>
  </w:style>
  <w:style w:type="paragraph" w:customStyle="1" w:styleId="0632B49FDCAB4101BD31413045ADE33E">
    <w:name w:val="0632B49FDCAB4101BD31413045ADE33E"/>
  </w:style>
  <w:style w:type="paragraph" w:customStyle="1" w:styleId="E785B7E59BB34850925597F2F0205A0F">
    <w:name w:val="E785B7E59BB34850925597F2F0205A0F"/>
  </w:style>
  <w:style w:type="paragraph" w:customStyle="1" w:styleId="AE4A0AB634AA4855A980470609973D0A">
    <w:name w:val="AE4A0AB634AA4855A980470609973D0A"/>
  </w:style>
  <w:style w:type="paragraph" w:customStyle="1" w:styleId="4109779A1BB34A3BA757C9BC552A5A3C">
    <w:name w:val="4109779A1BB34A3BA757C9BC552A5A3C"/>
  </w:style>
  <w:style w:type="paragraph" w:customStyle="1" w:styleId="2541BCACBE2043AE9FAFD5222D8C3F7C">
    <w:name w:val="2541BCACBE2043AE9FAFD5222D8C3F7C"/>
  </w:style>
  <w:style w:type="paragraph" w:customStyle="1" w:styleId="7EE4ED63695D41B59D49DE3FDEC9546B">
    <w:name w:val="7EE4ED63695D41B59D49DE3FDEC9546B"/>
  </w:style>
  <w:style w:type="paragraph" w:customStyle="1" w:styleId="A04216C56F6E447B8D5995E851D7A3FB">
    <w:name w:val="A04216C56F6E447B8D5995E851D7A3FB"/>
  </w:style>
  <w:style w:type="paragraph" w:customStyle="1" w:styleId="8D145D500EE3469E9BCFD3BACE97F9FD">
    <w:name w:val="8D145D500EE3469E9BCFD3BACE97F9FD"/>
  </w:style>
  <w:style w:type="paragraph" w:customStyle="1" w:styleId="DCECA3798CBC4189BE06A3ADA8ACA331">
    <w:name w:val="DCECA3798CBC4189BE06A3ADA8ACA331"/>
  </w:style>
  <w:style w:type="paragraph" w:customStyle="1" w:styleId="9DE56794A48B4B028E69D39C458D741F">
    <w:name w:val="9DE56794A48B4B028E69D39C458D741F"/>
  </w:style>
  <w:style w:type="paragraph" w:customStyle="1" w:styleId="46AA6930CF8C40E591157B3F68FA285F">
    <w:name w:val="46AA6930CF8C40E591157B3F68FA285F"/>
  </w:style>
  <w:style w:type="paragraph" w:customStyle="1" w:styleId="77DCCD343C0341EC942B80CC07F2ADE0">
    <w:name w:val="77DCCD343C0341EC942B80CC07F2ADE0"/>
  </w:style>
  <w:style w:type="paragraph" w:customStyle="1" w:styleId="0CFCBA0027304404AD95DB2BD2B48558">
    <w:name w:val="0CFCBA0027304404AD95DB2BD2B48558"/>
  </w:style>
  <w:style w:type="paragraph" w:customStyle="1" w:styleId="BCB4D4B727764AD2B732D2EBC6F294D1">
    <w:name w:val="BCB4D4B727764AD2B732D2EBC6F294D1"/>
  </w:style>
  <w:style w:type="paragraph" w:customStyle="1" w:styleId="05C43E081DCE4B289327ED1BEC93CD01">
    <w:name w:val="05C43E081DCE4B289327ED1BEC93CD01"/>
  </w:style>
  <w:style w:type="paragraph" w:customStyle="1" w:styleId="259294F197EA449B8056F577EA690EB3">
    <w:name w:val="259294F197EA449B8056F577EA690EB3"/>
  </w:style>
  <w:style w:type="paragraph" w:customStyle="1" w:styleId="B74E45986CB74CC7B99CAF621761E60C">
    <w:name w:val="B74E45986CB74CC7B99CAF621761E60C"/>
  </w:style>
  <w:style w:type="paragraph" w:customStyle="1" w:styleId="F119BCED457543239ABD8DBE4262C018">
    <w:name w:val="F119BCED457543239ABD8DBE4262C018"/>
  </w:style>
  <w:style w:type="paragraph" w:customStyle="1" w:styleId="47231DC438234B6088ACD93878913D0D">
    <w:name w:val="47231DC438234B6088ACD93878913D0D"/>
  </w:style>
  <w:style w:type="paragraph" w:customStyle="1" w:styleId="BDD42EE375E642D98664592FC6C07FAD">
    <w:name w:val="BDD42EE375E642D98664592FC6C07FAD"/>
  </w:style>
  <w:style w:type="paragraph" w:customStyle="1" w:styleId="11C1F679CF9F418CA21D6B0BCCF7AF42">
    <w:name w:val="11C1F679CF9F418CA21D6B0BCCF7AF42"/>
  </w:style>
  <w:style w:type="paragraph" w:customStyle="1" w:styleId="5CA88699EDBE4AFB966EF454568BED90">
    <w:name w:val="5CA88699EDBE4AFB966EF454568BED90"/>
  </w:style>
  <w:style w:type="paragraph" w:customStyle="1" w:styleId="A09056DE91B74232BE22B308EAE7AB75">
    <w:name w:val="A09056DE91B74232BE22B308EAE7AB75"/>
  </w:style>
  <w:style w:type="paragraph" w:customStyle="1" w:styleId="922909822FF349678BE5118BB8760BF0">
    <w:name w:val="922909822FF349678BE5118BB8760BF0"/>
  </w:style>
  <w:style w:type="paragraph" w:customStyle="1" w:styleId="FD36AE0287E24B48A669CDFF4593DFBC">
    <w:name w:val="FD36AE0287E24B48A669CDFF4593DFBC"/>
  </w:style>
  <w:style w:type="paragraph" w:customStyle="1" w:styleId="70C8C0DEA86E4792BAC882DDA9A0FA92">
    <w:name w:val="70C8C0DEA86E4792BAC882DDA9A0FA92"/>
  </w:style>
  <w:style w:type="paragraph" w:customStyle="1" w:styleId="728675BEDD4048A0AD258D166C4FEF46">
    <w:name w:val="728675BEDD4048A0AD258D166C4FEF46"/>
  </w:style>
  <w:style w:type="paragraph" w:customStyle="1" w:styleId="EB1CDA4B128E43C5B5851CD1960AB529">
    <w:name w:val="EB1CDA4B128E43C5B5851CD1960AB529"/>
  </w:style>
  <w:style w:type="paragraph" w:customStyle="1" w:styleId="5F70EAE4151B4DE8B6456142D8CADE59">
    <w:name w:val="5F70EAE4151B4DE8B6456142D8CADE59"/>
  </w:style>
  <w:style w:type="paragraph" w:customStyle="1" w:styleId="470FB6C24D534258A6783BF51800CB79">
    <w:name w:val="470FB6C24D534258A6783BF51800CB79"/>
  </w:style>
  <w:style w:type="paragraph" w:customStyle="1" w:styleId="C535C222F7ED49BCA6A9EF7777F8E4F4">
    <w:name w:val="C535C222F7ED49BCA6A9EF7777F8E4F4"/>
  </w:style>
  <w:style w:type="paragraph" w:customStyle="1" w:styleId="172E03437D1B4320908A9017636442D4">
    <w:name w:val="172E03437D1B4320908A9017636442D4"/>
  </w:style>
  <w:style w:type="paragraph" w:customStyle="1" w:styleId="B59BCAF88E9441F48107324B9F2E7F8F">
    <w:name w:val="B59BCAF88E9441F48107324B9F2E7F8F"/>
  </w:style>
  <w:style w:type="paragraph" w:customStyle="1" w:styleId="990BCC9910974803AF3CFF45FF51D8CF">
    <w:name w:val="990BCC9910974803AF3CFF45FF51D8CF"/>
  </w:style>
  <w:style w:type="paragraph" w:customStyle="1" w:styleId="BED33B7B41094637A45D44DB3C3D2140">
    <w:name w:val="BED33B7B41094637A45D44DB3C3D2140"/>
  </w:style>
  <w:style w:type="paragraph" w:customStyle="1" w:styleId="C16E6F515A83470693DFA9548C457714">
    <w:name w:val="C16E6F515A83470693DFA9548C457714"/>
  </w:style>
  <w:style w:type="paragraph" w:customStyle="1" w:styleId="6DE82293354D49E1A8897999038D6D1F">
    <w:name w:val="6DE82293354D49E1A8897999038D6D1F"/>
  </w:style>
  <w:style w:type="paragraph" w:customStyle="1" w:styleId="F332D092F31D49E08923C1066466D18E">
    <w:name w:val="F332D092F31D49E08923C1066466D18E"/>
  </w:style>
  <w:style w:type="paragraph" w:customStyle="1" w:styleId="870B1D1D8FDD41A384FA3C66B9E8D2CB">
    <w:name w:val="870B1D1D8FDD41A384FA3C66B9E8D2CB"/>
  </w:style>
  <w:style w:type="paragraph" w:customStyle="1" w:styleId="D237BAC57D8A4F7F8AF22543D5023007">
    <w:name w:val="D237BAC57D8A4F7F8AF22543D5023007"/>
  </w:style>
  <w:style w:type="paragraph" w:customStyle="1" w:styleId="47B089E59BEF41E18F313CF14FCB803E">
    <w:name w:val="47B089E59BEF41E18F313CF14FCB803E"/>
  </w:style>
  <w:style w:type="paragraph" w:customStyle="1" w:styleId="E1CC69858CA24FC594BF136E20E90B89">
    <w:name w:val="E1CC69858CA24FC594BF136E20E90B89"/>
  </w:style>
  <w:style w:type="paragraph" w:customStyle="1" w:styleId="D738A7171C6142858E61B67F6F451017">
    <w:name w:val="D738A7171C6142858E61B67F6F451017"/>
  </w:style>
  <w:style w:type="paragraph" w:customStyle="1" w:styleId="19DA7EC714494CF5821C7B20952CA1D9">
    <w:name w:val="19DA7EC714494CF5821C7B20952CA1D9"/>
  </w:style>
  <w:style w:type="paragraph" w:customStyle="1" w:styleId="B6DE9771B5754BBAA446B0A4F1047BA8">
    <w:name w:val="B6DE9771B5754BBAA446B0A4F1047BA8"/>
  </w:style>
  <w:style w:type="paragraph" w:customStyle="1" w:styleId="233BDF72B2F5418CAE405EE1895F53DA">
    <w:name w:val="233BDF72B2F5418CAE405EE1895F53DA"/>
  </w:style>
  <w:style w:type="paragraph" w:customStyle="1" w:styleId="8208BE5F25004B4EBBA6B7B9BB9D43D1">
    <w:name w:val="8208BE5F25004B4EBBA6B7B9BB9D43D1"/>
  </w:style>
  <w:style w:type="paragraph" w:customStyle="1" w:styleId="C3A000CF2A6F43F89B447AF692C55138">
    <w:name w:val="C3A000CF2A6F43F89B447AF692C55138"/>
  </w:style>
  <w:style w:type="paragraph" w:customStyle="1" w:styleId="1547E2E57275492DA3761E3ADEE11587">
    <w:name w:val="1547E2E57275492DA3761E3ADEE11587"/>
  </w:style>
  <w:style w:type="paragraph" w:customStyle="1" w:styleId="D7F485B5CEE649A0B06A352CB6A5CB42">
    <w:name w:val="D7F485B5CEE649A0B06A352CB6A5CB42"/>
  </w:style>
  <w:style w:type="paragraph" w:customStyle="1" w:styleId="96801AAFA9FE487F80E4C49527534A0B">
    <w:name w:val="96801AAFA9FE487F80E4C49527534A0B"/>
  </w:style>
  <w:style w:type="paragraph" w:customStyle="1" w:styleId="AEC11FE8111643E89B4A2A27E8C3B40C">
    <w:name w:val="AEC11FE8111643E89B4A2A27E8C3B40C"/>
  </w:style>
  <w:style w:type="paragraph" w:customStyle="1" w:styleId="295A663D6EBC4B3CB186C792D2F467D2">
    <w:name w:val="295A663D6EBC4B3CB186C792D2F467D2"/>
  </w:style>
  <w:style w:type="paragraph" w:customStyle="1" w:styleId="FC3908EC17994FAAAF5EFBCB42139803">
    <w:name w:val="FC3908EC17994FAAAF5EFBCB42139803"/>
  </w:style>
  <w:style w:type="paragraph" w:customStyle="1" w:styleId="B0ECBC22C77849618C7F6593B818A4CC">
    <w:name w:val="B0ECBC22C77849618C7F6593B818A4CC"/>
  </w:style>
  <w:style w:type="paragraph" w:customStyle="1" w:styleId="A80BF3CA5D6D495983F51D6665013064">
    <w:name w:val="A80BF3CA5D6D495983F51D6665013064"/>
  </w:style>
  <w:style w:type="paragraph" w:customStyle="1" w:styleId="357B81FFB45F4257BBFC55F9F0845F51">
    <w:name w:val="357B81FFB45F4257BBFC55F9F0845F51"/>
  </w:style>
  <w:style w:type="paragraph" w:customStyle="1" w:styleId="2942EB3CE814482BBAF287D9B938F5BE">
    <w:name w:val="2942EB3CE814482BBAF287D9B938F5BE"/>
  </w:style>
  <w:style w:type="paragraph" w:customStyle="1" w:styleId="10EE36844C504BD4B1C42D2AF387CB9C">
    <w:name w:val="10EE36844C504BD4B1C42D2AF387CB9C"/>
  </w:style>
  <w:style w:type="paragraph" w:customStyle="1" w:styleId="870B2183DE6E4FF48A5421AF411A3B27">
    <w:name w:val="870B2183DE6E4FF48A5421AF411A3B27"/>
  </w:style>
  <w:style w:type="paragraph" w:customStyle="1" w:styleId="4151D43A2CEE4BFAB40874BD4DFC7137">
    <w:name w:val="4151D43A2CEE4BFAB40874BD4DFC7137"/>
  </w:style>
  <w:style w:type="paragraph" w:customStyle="1" w:styleId="C56862087FDC4E33830A11D129EF8C27">
    <w:name w:val="C56862087FDC4E33830A11D129EF8C27"/>
  </w:style>
  <w:style w:type="paragraph" w:customStyle="1" w:styleId="1A2D906F9EFE49649964A4A80B285257">
    <w:name w:val="1A2D906F9EFE49649964A4A80B285257"/>
  </w:style>
  <w:style w:type="paragraph" w:customStyle="1" w:styleId="8D5D11590E9D4F3C9C24858CDFB68B68">
    <w:name w:val="8D5D11590E9D4F3C9C24858CDFB68B68"/>
  </w:style>
  <w:style w:type="paragraph" w:customStyle="1" w:styleId="DFC59E913B634AE6A7270CA54995A32D">
    <w:name w:val="DFC59E913B634AE6A7270CA54995A32D"/>
  </w:style>
  <w:style w:type="paragraph" w:customStyle="1" w:styleId="3256E3DF5AF64D268EEF064D053645E3">
    <w:name w:val="3256E3DF5AF64D268EEF064D053645E3"/>
  </w:style>
  <w:style w:type="paragraph" w:customStyle="1" w:styleId="E29335CE15D64766A3B82A88FAFCF49E">
    <w:name w:val="E29335CE15D64766A3B82A88FAFCF49E"/>
  </w:style>
  <w:style w:type="paragraph" w:customStyle="1" w:styleId="0ADAF1DDC1EE45AC8AA663FA260D785D">
    <w:name w:val="0ADAF1DDC1EE45AC8AA663FA260D785D"/>
  </w:style>
  <w:style w:type="paragraph" w:customStyle="1" w:styleId="3D2DF6EB29C34882BE001023BA207D60">
    <w:name w:val="3D2DF6EB29C34882BE001023BA207D60"/>
  </w:style>
  <w:style w:type="paragraph" w:customStyle="1" w:styleId="A1CA6CF5FD684B71912FE14E2886865F">
    <w:name w:val="A1CA6CF5FD684B71912FE14E2886865F"/>
  </w:style>
  <w:style w:type="paragraph" w:customStyle="1" w:styleId="F348C231BA14449EB937122613DDACF9">
    <w:name w:val="F348C231BA14449EB937122613DDACF9"/>
  </w:style>
  <w:style w:type="paragraph" w:customStyle="1" w:styleId="6A5FFA678BE5484BA802E04F7F30A5E3">
    <w:name w:val="6A5FFA678BE5484BA802E04F7F30A5E3"/>
  </w:style>
  <w:style w:type="paragraph" w:customStyle="1" w:styleId="10A76F12254948B9A6B29C20130520F5">
    <w:name w:val="10A76F12254948B9A6B29C20130520F5"/>
  </w:style>
  <w:style w:type="paragraph" w:customStyle="1" w:styleId="61653779B4E84974BF3915315CA32DD3">
    <w:name w:val="61653779B4E84974BF3915315CA32DD3"/>
  </w:style>
  <w:style w:type="paragraph" w:customStyle="1" w:styleId="0729C00D616A466F82793AD38EBF70A2">
    <w:name w:val="0729C00D616A466F82793AD38EBF70A2"/>
  </w:style>
  <w:style w:type="paragraph" w:customStyle="1" w:styleId="0E1569DF4CA74C3B92ABCC6941E16833">
    <w:name w:val="0E1569DF4CA74C3B92ABCC6941E16833"/>
  </w:style>
  <w:style w:type="paragraph" w:customStyle="1" w:styleId="3CDB3BBF99E1429D9D29BF6AE69D26D3">
    <w:name w:val="3CDB3BBF99E1429D9D29BF6AE69D26D3"/>
  </w:style>
  <w:style w:type="paragraph" w:customStyle="1" w:styleId="B352D22AE7AD4050A02BD2BB17A0A282">
    <w:name w:val="B352D22AE7AD4050A02BD2BB17A0A282"/>
  </w:style>
  <w:style w:type="paragraph" w:customStyle="1" w:styleId="7A9401EE51BE47F8A437D3C964C46769">
    <w:name w:val="7A9401EE51BE47F8A437D3C964C46769"/>
  </w:style>
  <w:style w:type="paragraph" w:customStyle="1" w:styleId="2D0BE684591444348CF782CA8DCD494C">
    <w:name w:val="2D0BE684591444348CF782CA8DCD494C"/>
  </w:style>
  <w:style w:type="paragraph" w:customStyle="1" w:styleId="9F23CF043E95481FA0AD4AB6FCFAD79F">
    <w:name w:val="9F23CF043E95481FA0AD4AB6FCFAD79F"/>
  </w:style>
  <w:style w:type="paragraph" w:customStyle="1" w:styleId="9FC92B2892FE41498780B1C9F822D413">
    <w:name w:val="9FC92B2892FE41498780B1C9F822D413"/>
  </w:style>
  <w:style w:type="paragraph" w:customStyle="1" w:styleId="DB2BAD243D164A37A66FB42877FB4E24">
    <w:name w:val="DB2BAD243D164A37A66FB42877FB4E24"/>
  </w:style>
  <w:style w:type="paragraph" w:customStyle="1" w:styleId="819446F25067431A92EDA043A45C34EF">
    <w:name w:val="819446F25067431A92EDA043A45C34EF"/>
  </w:style>
  <w:style w:type="paragraph" w:customStyle="1" w:styleId="569998F444784A97AF356602094FD9DF">
    <w:name w:val="569998F444784A97AF356602094FD9DF"/>
  </w:style>
  <w:style w:type="paragraph" w:customStyle="1" w:styleId="CFD798C435DD499CAAA219C5711C25F6">
    <w:name w:val="CFD798C435DD499CAAA219C5711C25F6"/>
  </w:style>
  <w:style w:type="paragraph" w:customStyle="1" w:styleId="9C74D9C337D74CD78D444B3A6DCCA8C5">
    <w:name w:val="9C74D9C337D74CD78D444B3A6DCCA8C5"/>
  </w:style>
  <w:style w:type="paragraph" w:customStyle="1" w:styleId="5F6BF7B1B1974857A2A27E498DDDA858">
    <w:name w:val="5F6BF7B1B1974857A2A27E498DDDA858"/>
  </w:style>
  <w:style w:type="paragraph" w:customStyle="1" w:styleId="A8EB84DBD54944508D8D0BF80235129F">
    <w:name w:val="A8EB84DBD54944508D8D0BF80235129F"/>
  </w:style>
  <w:style w:type="paragraph" w:customStyle="1" w:styleId="CFD3E0794BDA49FAA1CCABBD06EE366E">
    <w:name w:val="CFD3E0794BDA49FAA1CCABBD06EE366E"/>
  </w:style>
  <w:style w:type="paragraph" w:customStyle="1" w:styleId="A23CDD58F90A453E9041A46FB82E0677">
    <w:name w:val="A23CDD58F90A453E9041A46FB82E0677"/>
  </w:style>
  <w:style w:type="paragraph" w:customStyle="1" w:styleId="103C97AD19DE49C28B27ED865A8A4820">
    <w:name w:val="103C97AD19DE49C28B27ED865A8A4820"/>
  </w:style>
  <w:style w:type="paragraph" w:customStyle="1" w:styleId="83F2FB4256944107BBDF2A688BA344C7">
    <w:name w:val="83F2FB4256944107BBDF2A688BA344C7"/>
  </w:style>
  <w:style w:type="paragraph" w:customStyle="1" w:styleId="05C89C1AE69240118166C65BDBAAFA5E">
    <w:name w:val="05C89C1AE69240118166C65BDBAAFA5E"/>
  </w:style>
  <w:style w:type="paragraph" w:customStyle="1" w:styleId="9200BE1778F84B64A90C69ABBA3040B5">
    <w:name w:val="9200BE1778F84B64A90C69ABBA3040B5"/>
  </w:style>
  <w:style w:type="paragraph" w:customStyle="1" w:styleId="AC6D1F9A7DFF4870819E83888BFCE529">
    <w:name w:val="AC6D1F9A7DFF4870819E83888BFCE529"/>
  </w:style>
  <w:style w:type="paragraph" w:customStyle="1" w:styleId="E298E80CFD214316A7ED9C303288ACF0">
    <w:name w:val="E298E80CFD214316A7ED9C303288ACF0"/>
  </w:style>
  <w:style w:type="paragraph" w:customStyle="1" w:styleId="667C32D348664E678D7FDA5A2CD071C3">
    <w:name w:val="667C32D348664E678D7FDA5A2CD071C3"/>
  </w:style>
  <w:style w:type="paragraph" w:customStyle="1" w:styleId="AF9CD39EFF6740E185BA4CE8471045F2">
    <w:name w:val="AF9CD39EFF6740E185BA4CE8471045F2"/>
  </w:style>
  <w:style w:type="paragraph" w:customStyle="1" w:styleId="2661DB1B888A4E41A3C767E11A8441B2">
    <w:name w:val="2661DB1B888A4E41A3C767E11A8441B2"/>
  </w:style>
  <w:style w:type="paragraph" w:customStyle="1" w:styleId="54053081121040218036B3C30F323ED1">
    <w:name w:val="54053081121040218036B3C30F323ED1"/>
  </w:style>
  <w:style w:type="paragraph" w:customStyle="1" w:styleId="17ECF1D37755421092B8E69375D1979B">
    <w:name w:val="17ECF1D37755421092B8E69375D1979B"/>
  </w:style>
  <w:style w:type="paragraph" w:customStyle="1" w:styleId="8D4FD969CCC34EDD9D662C75F108E3AD">
    <w:name w:val="8D4FD969CCC34EDD9D662C75F108E3AD"/>
  </w:style>
  <w:style w:type="paragraph" w:customStyle="1" w:styleId="3C7368E4A0AF46BBBE4F5D2A771C12A1">
    <w:name w:val="3C7368E4A0AF46BBBE4F5D2A771C12A1"/>
  </w:style>
  <w:style w:type="paragraph" w:customStyle="1" w:styleId="AB999E1C99004294BA57C683C3DBD5B2">
    <w:name w:val="AB999E1C99004294BA57C683C3DBD5B2"/>
  </w:style>
  <w:style w:type="paragraph" w:customStyle="1" w:styleId="DE96D013423E43B9ADAB9F518E8FD18C">
    <w:name w:val="DE96D013423E43B9ADAB9F518E8FD18C"/>
  </w:style>
  <w:style w:type="paragraph" w:customStyle="1" w:styleId="781C0CA0954648A6B23BBAF484BC978A">
    <w:name w:val="781C0CA0954648A6B23BBAF484BC978A"/>
  </w:style>
  <w:style w:type="paragraph" w:customStyle="1" w:styleId="55FB00708B214168BA85DA002D63E724">
    <w:name w:val="55FB00708B214168BA85DA002D63E724"/>
  </w:style>
  <w:style w:type="paragraph" w:customStyle="1" w:styleId="B2A9BC81FE114FEA8217A3245FA06BD6">
    <w:name w:val="B2A9BC81FE114FEA8217A3245FA06BD6"/>
  </w:style>
  <w:style w:type="paragraph" w:customStyle="1" w:styleId="6F92724F6E184309B76F075A20B68BD5">
    <w:name w:val="6F92724F6E184309B76F075A20B68BD5"/>
  </w:style>
  <w:style w:type="paragraph" w:customStyle="1" w:styleId="6EF7120757964B7D90B121CD83025154">
    <w:name w:val="6EF7120757964B7D90B121CD83025154"/>
  </w:style>
  <w:style w:type="paragraph" w:customStyle="1" w:styleId="A13E8620A7E54C409C99EA249F600756">
    <w:name w:val="A13E8620A7E54C409C99EA249F600756"/>
  </w:style>
  <w:style w:type="paragraph" w:customStyle="1" w:styleId="9F5719AE5F4A4A969B53532A2D67CF4A">
    <w:name w:val="9F5719AE5F4A4A969B53532A2D67CF4A"/>
  </w:style>
  <w:style w:type="paragraph" w:customStyle="1" w:styleId="54D3BD7E098D401B91CF74F780027FE4">
    <w:name w:val="54D3BD7E098D401B91CF74F780027FE4"/>
  </w:style>
  <w:style w:type="paragraph" w:customStyle="1" w:styleId="2A7FA4BA295C48C3B00978A9108BB1DD">
    <w:name w:val="2A7FA4BA295C48C3B00978A9108BB1DD"/>
  </w:style>
  <w:style w:type="paragraph" w:customStyle="1" w:styleId="25B2C3FEC3B34E259B0986DFCA02CACE">
    <w:name w:val="25B2C3FEC3B34E259B0986DFCA02CACE"/>
  </w:style>
  <w:style w:type="paragraph" w:customStyle="1" w:styleId="C9C5CFBEA63341938563727145F51CFB">
    <w:name w:val="C9C5CFBEA63341938563727145F51CFB"/>
  </w:style>
  <w:style w:type="paragraph" w:customStyle="1" w:styleId="5E7173E6D9F44AEDADB000C1A7A83425">
    <w:name w:val="5E7173E6D9F44AEDADB000C1A7A83425"/>
  </w:style>
  <w:style w:type="paragraph" w:customStyle="1" w:styleId="30A1BF463CA046EC9982AFDCE1CF7F19">
    <w:name w:val="30A1BF463CA046EC9982AFDCE1CF7F19"/>
  </w:style>
  <w:style w:type="paragraph" w:customStyle="1" w:styleId="BA0F8AA46E574A318DB23C5FE381B514">
    <w:name w:val="BA0F8AA46E574A318DB23C5FE381B514"/>
  </w:style>
  <w:style w:type="paragraph" w:customStyle="1" w:styleId="DBCE730E0F8F4A009048B769E27EB46E">
    <w:name w:val="DBCE730E0F8F4A009048B769E27EB46E"/>
  </w:style>
  <w:style w:type="paragraph" w:customStyle="1" w:styleId="374AF36B5F004FBEA05966EFC9D0FFBD">
    <w:name w:val="374AF36B5F004FBEA05966EFC9D0FFBD"/>
  </w:style>
  <w:style w:type="paragraph" w:customStyle="1" w:styleId="D212645859D64857872A62384818ED5D">
    <w:name w:val="D212645859D64857872A62384818ED5D"/>
  </w:style>
  <w:style w:type="paragraph" w:customStyle="1" w:styleId="194E68BC7BF44CAFA9DC146FF861BD5F">
    <w:name w:val="194E68BC7BF44CAFA9DC146FF861BD5F"/>
  </w:style>
  <w:style w:type="paragraph" w:customStyle="1" w:styleId="ABC3B1004C1D4CC08755FBDDEF3301F0">
    <w:name w:val="ABC3B1004C1D4CC08755FBDDEF3301F0"/>
  </w:style>
  <w:style w:type="paragraph" w:customStyle="1" w:styleId="8041FFFC61034E5DB9BCC88A501F318A">
    <w:name w:val="8041FFFC61034E5DB9BCC88A501F318A"/>
  </w:style>
  <w:style w:type="paragraph" w:customStyle="1" w:styleId="780603DABDAB4AFF82F072E32C814DEF">
    <w:name w:val="780603DABDAB4AFF82F072E32C814DEF"/>
  </w:style>
  <w:style w:type="paragraph" w:customStyle="1" w:styleId="8886F4FC04314E99893F8330B504E9C9">
    <w:name w:val="8886F4FC04314E99893F8330B504E9C9"/>
  </w:style>
  <w:style w:type="paragraph" w:customStyle="1" w:styleId="032FC47807374287AACF5D91FAD7201B">
    <w:name w:val="032FC47807374287AACF5D91FAD7201B"/>
  </w:style>
  <w:style w:type="paragraph" w:customStyle="1" w:styleId="1542EFB3658941569BA8020DAF873100">
    <w:name w:val="1542EFB3658941569BA8020DAF873100"/>
  </w:style>
  <w:style w:type="paragraph" w:customStyle="1" w:styleId="88447DC9DF1941A5A06639DC6F9834AA">
    <w:name w:val="88447DC9DF1941A5A06639DC6F9834AA"/>
  </w:style>
  <w:style w:type="paragraph" w:customStyle="1" w:styleId="EA3F1B9E51ED4E88A50DF49A5A6D489D">
    <w:name w:val="EA3F1B9E51ED4E88A50DF49A5A6D489D"/>
  </w:style>
  <w:style w:type="paragraph" w:customStyle="1" w:styleId="2535E3E349464138BB27CF27E6E47973">
    <w:name w:val="2535E3E349464138BB27CF27E6E47973"/>
  </w:style>
  <w:style w:type="paragraph" w:customStyle="1" w:styleId="499AB0624F9C47F39C24611DD6C2D9A1">
    <w:name w:val="499AB0624F9C47F39C24611DD6C2D9A1"/>
  </w:style>
  <w:style w:type="paragraph" w:customStyle="1" w:styleId="109555CB3E7840DB943C1978B745A3BA">
    <w:name w:val="109555CB3E7840DB943C1978B745A3BA"/>
  </w:style>
  <w:style w:type="paragraph" w:customStyle="1" w:styleId="0EB53C81601649B4806320661A5A8660">
    <w:name w:val="0EB53C81601649B4806320661A5A8660"/>
  </w:style>
  <w:style w:type="paragraph" w:customStyle="1" w:styleId="FBCF70A93354479EAAABE1E388D3488F">
    <w:name w:val="FBCF70A93354479EAAABE1E388D3488F"/>
  </w:style>
  <w:style w:type="paragraph" w:customStyle="1" w:styleId="13909DC591D74F9FA11619D3CF1B224F">
    <w:name w:val="13909DC591D74F9FA11619D3CF1B224F"/>
  </w:style>
  <w:style w:type="paragraph" w:customStyle="1" w:styleId="E0A6BA4C8E9A46FA8E64CE3A50C60DCD">
    <w:name w:val="E0A6BA4C8E9A46FA8E64CE3A50C60DCD"/>
  </w:style>
  <w:style w:type="paragraph" w:customStyle="1" w:styleId="EB649B52FE8B46F7B54EF82B1C752855">
    <w:name w:val="EB649B52FE8B46F7B54EF82B1C752855"/>
  </w:style>
  <w:style w:type="paragraph" w:customStyle="1" w:styleId="B9BDB1BC261040A4BE16B5707BF45466">
    <w:name w:val="B9BDB1BC261040A4BE16B5707BF45466"/>
  </w:style>
  <w:style w:type="paragraph" w:customStyle="1" w:styleId="11BD0F204E0C429EA7DCECFA371B5EBF">
    <w:name w:val="11BD0F204E0C429EA7DCECFA371B5EBF"/>
  </w:style>
  <w:style w:type="paragraph" w:customStyle="1" w:styleId="054C0C48EFFE41E38F7B84D33EF390D1">
    <w:name w:val="054C0C48EFFE41E38F7B84D33EF390D1"/>
  </w:style>
  <w:style w:type="paragraph" w:customStyle="1" w:styleId="01B50F7F520B4C45BBC3B5188072715C">
    <w:name w:val="01B50F7F520B4C45BBC3B5188072715C"/>
  </w:style>
  <w:style w:type="paragraph" w:customStyle="1" w:styleId="243BBDAABE0C402CADCC7A28AC0A284B">
    <w:name w:val="243BBDAABE0C402CADCC7A28AC0A284B"/>
  </w:style>
  <w:style w:type="paragraph" w:customStyle="1" w:styleId="A275956FBF9D44FBA768E2A72593B844">
    <w:name w:val="A275956FBF9D44FBA768E2A72593B844"/>
  </w:style>
  <w:style w:type="paragraph" w:customStyle="1" w:styleId="BD2661D25D0C48588EB1E55687E820A7">
    <w:name w:val="BD2661D25D0C48588EB1E55687E820A7"/>
  </w:style>
  <w:style w:type="paragraph" w:customStyle="1" w:styleId="60954115C4E2412EB3CCEE0554799132">
    <w:name w:val="60954115C4E2412EB3CCEE0554799132"/>
  </w:style>
  <w:style w:type="paragraph" w:customStyle="1" w:styleId="020354717B6443FDBCB59E57DC1AB036">
    <w:name w:val="020354717B6443FDBCB59E57DC1AB036"/>
  </w:style>
  <w:style w:type="paragraph" w:customStyle="1" w:styleId="865463DC8AA34F1DBEC1E3B0D8E8648B">
    <w:name w:val="865463DC8AA34F1DBEC1E3B0D8E8648B"/>
  </w:style>
  <w:style w:type="paragraph" w:customStyle="1" w:styleId="DBDB6C7FB8BF4A5B800C82B3DF60D11F">
    <w:name w:val="DBDB6C7FB8BF4A5B800C82B3DF60D11F"/>
  </w:style>
  <w:style w:type="paragraph" w:customStyle="1" w:styleId="4B603BE0887F402D86AFB2FCC3700823">
    <w:name w:val="4B603BE0887F402D86AFB2FCC3700823"/>
  </w:style>
  <w:style w:type="paragraph" w:customStyle="1" w:styleId="54ADB1799B3843ECAC3E2E5F602882D4">
    <w:name w:val="54ADB1799B3843ECAC3E2E5F602882D4"/>
  </w:style>
  <w:style w:type="paragraph" w:customStyle="1" w:styleId="16894E94ECAE465F92BB61663A20651E">
    <w:name w:val="16894E94ECAE465F92BB61663A20651E"/>
  </w:style>
  <w:style w:type="paragraph" w:customStyle="1" w:styleId="8AE70B1DD87B41E59ABDFDA7AD57E29A">
    <w:name w:val="8AE70B1DD87B41E59ABDFDA7AD57E29A"/>
  </w:style>
  <w:style w:type="paragraph" w:customStyle="1" w:styleId="DFE30711EB1945539682FB1FDDC9E149">
    <w:name w:val="DFE30711EB1945539682FB1FDDC9E149"/>
  </w:style>
  <w:style w:type="paragraph" w:customStyle="1" w:styleId="4CC24AC5F8EA40D3807E70110344978C">
    <w:name w:val="4CC24AC5F8EA40D3807E70110344978C"/>
  </w:style>
  <w:style w:type="paragraph" w:customStyle="1" w:styleId="1EB56AFD55BC4791B81A6D05743C0361">
    <w:name w:val="1EB56AFD55BC4791B81A6D05743C0361"/>
  </w:style>
  <w:style w:type="paragraph" w:customStyle="1" w:styleId="41C27E03B93A4EBF9C6F1DC03458049B">
    <w:name w:val="41C27E03B93A4EBF9C6F1DC03458049B"/>
  </w:style>
  <w:style w:type="paragraph" w:customStyle="1" w:styleId="F7ECDF5108394EF2BBAC224B449500AB">
    <w:name w:val="F7ECDF5108394EF2BBAC224B449500AB"/>
  </w:style>
  <w:style w:type="paragraph" w:customStyle="1" w:styleId="9F653D326C6641A1BEC00C6EECBC48F5">
    <w:name w:val="9F653D326C6641A1BEC00C6EECBC48F5"/>
  </w:style>
  <w:style w:type="paragraph" w:customStyle="1" w:styleId="56230540A8004530B49D69C28A862FEE">
    <w:name w:val="56230540A8004530B49D69C28A862FEE"/>
  </w:style>
  <w:style w:type="paragraph" w:customStyle="1" w:styleId="C9388A957B75413181EA46F48C388FEB">
    <w:name w:val="C9388A957B75413181EA46F48C388FEB"/>
  </w:style>
  <w:style w:type="paragraph" w:customStyle="1" w:styleId="0F222495BD6F48AC9B58A43600A60DF2">
    <w:name w:val="0F222495BD6F48AC9B58A43600A60DF2"/>
  </w:style>
  <w:style w:type="paragraph" w:customStyle="1" w:styleId="47AF6A31DDC747E7A5E9873B8D79D11B">
    <w:name w:val="47AF6A31DDC747E7A5E9873B8D79D11B"/>
  </w:style>
  <w:style w:type="paragraph" w:customStyle="1" w:styleId="47A053580984499BBF79E3D45461BFAA">
    <w:name w:val="47A053580984499BBF79E3D45461BFAA"/>
  </w:style>
  <w:style w:type="paragraph" w:customStyle="1" w:styleId="11821D5FD57946B5A49953DC3D4B6B8E">
    <w:name w:val="11821D5FD57946B5A49953DC3D4B6B8E"/>
  </w:style>
  <w:style w:type="paragraph" w:customStyle="1" w:styleId="B44276B094FA4788B3F84C0917C922BC">
    <w:name w:val="B44276B094FA4788B3F84C0917C922BC"/>
  </w:style>
  <w:style w:type="paragraph" w:customStyle="1" w:styleId="01F782DFE3054E4BB7F49583B7E5E23B">
    <w:name w:val="01F782DFE3054E4BB7F49583B7E5E23B"/>
  </w:style>
  <w:style w:type="paragraph" w:customStyle="1" w:styleId="CECC81EEA482484FACAA8463D026D3D2">
    <w:name w:val="CECC81EEA482484FACAA8463D026D3D2"/>
  </w:style>
  <w:style w:type="paragraph" w:customStyle="1" w:styleId="0749136316F14D49817A5DFBA75B0E90">
    <w:name w:val="0749136316F14D49817A5DFBA75B0E90"/>
  </w:style>
  <w:style w:type="paragraph" w:customStyle="1" w:styleId="02546B34AA304037A08C48E3A06552DC">
    <w:name w:val="02546B34AA304037A08C48E3A06552DC"/>
  </w:style>
  <w:style w:type="paragraph" w:customStyle="1" w:styleId="525E2BA4C99A42059CDA69D9CAECC9A0">
    <w:name w:val="525E2BA4C99A42059CDA69D9CAECC9A0"/>
  </w:style>
  <w:style w:type="paragraph" w:customStyle="1" w:styleId="BF10AEFCDB094E87831C1B7664434BD0">
    <w:name w:val="BF10AEFCDB094E87831C1B7664434BD0"/>
  </w:style>
  <w:style w:type="paragraph" w:customStyle="1" w:styleId="288574E607294933B229AFF9CF59219E">
    <w:name w:val="288574E607294933B229AFF9CF59219E"/>
  </w:style>
  <w:style w:type="paragraph" w:customStyle="1" w:styleId="1BD3C08823AF491DBAED1CF0C6E5D324">
    <w:name w:val="1BD3C08823AF491DBAED1CF0C6E5D324"/>
  </w:style>
  <w:style w:type="paragraph" w:customStyle="1" w:styleId="F8FB939AFCE149099536EBF9700E38CA">
    <w:name w:val="F8FB939AFCE149099536EBF9700E38CA"/>
  </w:style>
  <w:style w:type="paragraph" w:customStyle="1" w:styleId="3F03B5E100474105BB5366396A9EF76C">
    <w:name w:val="3F03B5E100474105BB5366396A9EF76C"/>
  </w:style>
  <w:style w:type="paragraph" w:customStyle="1" w:styleId="B1931E8E81A94782B7510A6D0F73802A">
    <w:name w:val="B1931E8E81A94782B7510A6D0F73802A"/>
  </w:style>
  <w:style w:type="paragraph" w:customStyle="1" w:styleId="CE17A290B42F4253AD09674E2D6E712A">
    <w:name w:val="CE17A290B42F4253AD09674E2D6E712A"/>
  </w:style>
  <w:style w:type="paragraph" w:customStyle="1" w:styleId="857EC448CBC84CBD938D62C6E7D1CE3D">
    <w:name w:val="857EC448CBC84CBD938D62C6E7D1CE3D"/>
  </w:style>
  <w:style w:type="paragraph" w:customStyle="1" w:styleId="547A08E580E34ABE9F745A5D35A2AB20">
    <w:name w:val="547A08E580E34ABE9F745A5D35A2AB20"/>
  </w:style>
  <w:style w:type="paragraph" w:customStyle="1" w:styleId="3D9CD480137044F48CC1D9A75079432C">
    <w:name w:val="3D9CD480137044F48CC1D9A75079432C"/>
  </w:style>
  <w:style w:type="paragraph" w:customStyle="1" w:styleId="EA880BE825704626B3C740093CB1BAAE">
    <w:name w:val="EA880BE825704626B3C740093CB1BAAE"/>
  </w:style>
  <w:style w:type="paragraph" w:customStyle="1" w:styleId="DA088B62F1E34C4396A6E16E66DEAF1F">
    <w:name w:val="DA088B62F1E34C4396A6E16E66DEAF1F"/>
  </w:style>
  <w:style w:type="paragraph" w:customStyle="1" w:styleId="B5459B6B6CAF4423AF3D35F154CF6DBA">
    <w:name w:val="B5459B6B6CAF4423AF3D35F154CF6DBA"/>
  </w:style>
  <w:style w:type="paragraph" w:customStyle="1" w:styleId="6DA4202046FA47D0970C7C148A693090">
    <w:name w:val="6DA4202046FA47D0970C7C148A693090"/>
  </w:style>
  <w:style w:type="paragraph" w:customStyle="1" w:styleId="79287B5EC71F4AF59DCA4EA660066368">
    <w:name w:val="79287B5EC71F4AF59DCA4EA660066368"/>
  </w:style>
  <w:style w:type="paragraph" w:customStyle="1" w:styleId="C986F01593C04DD4ADE4C4CF62F6D801">
    <w:name w:val="C986F01593C04DD4ADE4C4CF62F6D801"/>
  </w:style>
  <w:style w:type="paragraph" w:customStyle="1" w:styleId="024D2AD2C82442F0ADD6A81997AC1C67">
    <w:name w:val="024D2AD2C82442F0ADD6A81997AC1C67"/>
  </w:style>
  <w:style w:type="paragraph" w:customStyle="1" w:styleId="EB7A89A94ED047AD9B60C855A782C063">
    <w:name w:val="EB7A89A94ED047AD9B60C855A782C063"/>
  </w:style>
  <w:style w:type="paragraph" w:customStyle="1" w:styleId="BA2E7CABF7DE4B63A6E9509C2C82F6B5">
    <w:name w:val="BA2E7CABF7DE4B63A6E9509C2C82F6B5"/>
  </w:style>
  <w:style w:type="paragraph" w:customStyle="1" w:styleId="A33BBFD978B14C57AD921FB1B7851DF5">
    <w:name w:val="A33BBFD978B14C57AD921FB1B7851DF5"/>
  </w:style>
  <w:style w:type="paragraph" w:customStyle="1" w:styleId="7CD4F7941C9144EC804B4A746B033B02">
    <w:name w:val="7CD4F7941C9144EC804B4A746B033B02"/>
  </w:style>
  <w:style w:type="paragraph" w:customStyle="1" w:styleId="46022BA82F584CB0831833342D58A9E0">
    <w:name w:val="46022BA82F584CB0831833342D58A9E0"/>
  </w:style>
  <w:style w:type="paragraph" w:customStyle="1" w:styleId="5C3DDFCED37C44199210BB3A9C57EACA">
    <w:name w:val="5C3DDFCED37C44199210BB3A9C57EACA"/>
  </w:style>
  <w:style w:type="paragraph" w:customStyle="1" w:styleId="42BF5019ED4247CC8EC6706F9B8CA401">
    <w:name w:val="42BF5019ED4247CC8EC6706F9B8CA401"/>
  </w:style>
  <w:style w:type="paragraph" w:customStyle="1" w:styleId="056E815D82DD4B69A3D81F989F72F137">
    <w:name w:val="056E815D82DD4B69A3D81F989F72F137"/>
  </w:style>
  <w:style w:type="paragraph" w:customStyle="1" w:styleId="193BDB0C7B624E29BFFA026A8C34F1BB">
    <w:name w:val="193BDB0C7B624E29BFFA026A8C34F1BB"/>
  </w:style>
  <w:style w:type="paragraph" w:customStyle="1" w:styleId="847F14172BE54B809D5AB643BC7D06CF">
    <w:name w:val="847F14172BE54B809D5AB643BC7D06CF"/>
  </w:style>
  <w:style w:type="paragraph" w:customStyle="1" w:styleId="2775C49D2C5944A18316169C1116A3C0">
    <w:name w:val="2775C49D2C5944A18316169C1116A3C0"/>
  </w:style>
  <w:style w:type="paragraph" w:customStyle="1" w:styleId="0DA20C657A7D45C2A6D04A93F34554E6">
    <w:name w:val="0DA20C657A7D45C2A6D04A93F34554E6"/>
  </w:style>
  <w:style w:type="paragraph" w:customStyle="1" w:styleId="542AB8A55D2C4379983BCBB5586A1597">
    <w:name w:val="542AB8A55D2C4379983BCBB5586A1597"/>
  </w:style>
  <w:style w:type="paragraph" w:customStyle="1" w:styleId="8CED4EFADA1B41CB93AB22BA832D207F">
    <w:name w:val="8CED4EFADA1B41CB93AB22BA832D207F"/>
  </w:style>
  <w:style w:type="paragraph" w:customStyle="1" w:styleId="1A25DF2E4AF3480D9B0C6843E2865B0C">
    <w:name w:val="1A25DF2E4AF3480D9B0C6843E2865B0C"/>
  </w:style>
  <w:style w:type="paragraph" w:customStyle="1" w:styleId="F534002D92344E6DA0DFE0A181A17D9B">
    <w:name w:val="F534002D92344E6DA0DFE0A181A17D9B"/>
  </w:style>
  <w:style w:type="paragraph" w:customStyle="1" w:styleId="FE66035B5E9A4BC6B83E15E0C30943B7">
    <w:name w:val="FE66035B5E9A4BC6B83E15E0C30943B7"/>
  </w:style>
  <w:style w:type="paragraph" w:customStyle="1" w:styleId="4E7F7C77436348E69546BBD89DF22340">
    <w:name w:val="4E7F7C77436348E69546BBD89DF22340"/>
  </w:style>
  <w:style w:type="paragraph" w:customStyle="1" w:styleId="90823C776F9E49C3A0AA47FCC99A80DF">
    <w:name w:val="90823C776F9E49C3A0AA47FCC99A80DF"/>
  </w:style>
  <w:style w:type="paragraph" w:customStyle="1" w:styleId="441DA3FD497F4C7588B165A7E03D4C40">
    <w:name w:val="441DA3FD497F4C7588B165A7E03D4C40"/>
  </w:style>
  <w:style w:type="paragraph" w:customStyle="1" w:styleId="6E9DAE79A0EF4092B3E3447D51DE0442">
    <w:name w:val="6E9DAE79A0EF4092B3E3447D51DE0442"/>
  </w:style>
  <w:style w:type="paragraph" w:customStyle="1" w:styleId="4213E92ECDE5444696C3FE5061E878C1">
    <w:name w:val="4213E92ECDE5444696C3FE5061E878C1"/>
  </w:style>
  <w:style w:type="paragraph" w:customStyle="1" w:styleId="11D2CC8EE005444E883EF949E7DEC066">
    <w:name w:val="11D2CC8EE005444E883EF949E7DEC066"/>
  </w:style>
  <w:style w:type="paragraph" w:customStyle="1" w:styleId="A0FE8459D3F84BA3AEC59D5ADB35AE80">
    <w:name w:val="A0FE8459D3F84BA3AEC59D5ADB35AE80"/>
  </w:style>
  <w:style w:type="paragraph" w:customStyle="1" w:styleId="81C04F9A956546A6914917B0973870AE">
    <w:name w:val="81C04F9A956546A6914917B0973870AE"/>
  </w:style>
  <w:style w:type="paragraph" w:customStyle="1" w:styleId="E0816CC83FCA4BA385D276F49B468C5D">
    <w:name w:val="E0816CC83FCA4BA385D276F49B468C5D"/>
  </w:style>
  <w:style w:type="paragraph" w:customStyle="1" w:styleId="A187D7BDC7594E00BAB5A8B9A615B053">
    <w:name w:val="A187D7BDC7594E00BAB5A8B9A615B053"/>
  </w:style>
  <w:style w:type="paragraph" w:customStyle="1" w:styleId="92249981936246A1B17F30E6DBC2AFFF">
    <w:name w:val="92249981936246A1B17F30E6DBC2AFFF"/>
  </w:style>
  <w:style w:type="paragraph" w:customStyle="1" w:styleId="7ADDB852F4EC4949AFB0B244444A798F">
    <w:name w:val="7ADDB852F4EC4949AFB0B244444A798F"/>
  </w:style>
  <w:style w:type="paragraph" w:customStyle="1" w:styleId="BF9DEE36B58C4728993C5DBB9F3734EF">
    <w:name w:val="BF9DEE36B58C4728993C5DBB9F3734EF"/>
  </w:style>
  <w:style w:type="paragraph" w:customStyle="1" w:styleId="9EE072EE602E4BFB8258BCBB155D81F7">
    <w:name w:val="9EE072EE602E4BFB8258BCBB155D81F7"/>
  </w:style>
  <w:style w:type="paragraph" w:customStyle="1" w:styleId="AD0927F045D647DA93AE670955A9F828">
    <w:name w:val="AD0927F045D647DA93AE670955A9F828"/>
  </w:style>
  <w:style w:type="paragraph" w:customStyle="1" w:styleId="4B5B561CA8EB4FABA157CA9B6C364F77">
    <w:name w:val="4B5B561CA8EB4FABA157CA9B6C364F77"/>
  </w:style>
  <w:style w:type="paragraph" w:customStyle="1" w:styleId="2D50837D41444333867F31A7BAAA9B18">
    <w:name w:val="2D50837D41444333867F31A7BAAA9B18"/>
  </w:style>
  <w:style w:type="paragraph" w:customStyle="1" w:styleId="255734B198094346908162E392687F5D">
    <w:name w:val="255734B198094346908162E392687F5D"/>
  </w:style>
  <w:style w:type="paragraph" w:customStyle="1" w:styleId="E074B80DC27C486180EE31D38C10CBEF">
    <w:name w:val="E074B80DC27C486180EE31D38C10CBEF"/>
  </w:style>
  <w:style w:type="paragraph" w:customStyle="1" w:styleId="F57B65C8477047048CA0A0B5C077FDC1">
    <w:name w:val="F57B65C8477047048CA0A0B5C077FDC1"/>
  </w:style>
  <w:style w:type="paragraph" w:customStyle="1" w:styleId="453870C964084D45B6469621E35E9C12">
    <w:name w:val="453870C964084D45B6469621E35E9C12"/>
  </w:style>
  <w:style w:type="paragraph" w:customStyle="1" w:styleId="46C4243621084AED9667996658ADE313">
    <w:name w:val="46C4243621084AED9667996658ADE313"/>
  </w:style>
  <w:style w:type="paragraph" w:customStyle="1" w:styleId="6C1A0E7EDC774EC5B3F57238A1533086">
    <w:name w:val="6C1A0E7EDC774EC5B3F57238A1533086"/>
  </w:style>
  <w:style w:type="paragraph" w:customStyle="1" w:styleId="A495FFD1EAB04665BABE4FD9D109333B">
    <w:name w:val="A495FFD1EAB04665BABE4FD9D109333B"/>
  </w:style>
  <w:style w:type="paragraph" w:customStyle="1" w:styleId="A388B53B0E414097A4C855F7A6AFB2BD">
    <w:name w:val="A388B53B0E414097A4C855F7A6AFB2BD"/>
  </w:style>
  <w:style w:type="paragraph" w:customStyle="1" w:styleId="471800F5B27C4F459084ADCDB75D2E7F">
    <w:name w:val="471800F5B27C4F459084ADCDB75D2E7F"/>
  </w:style>
  <w:style w:type="paragraph" w:customStyle="1" w:styleId="29907C6EEE3641B79DE67B587C3540C2">
    <w:name w:val="29907C6EEE3641B79DE67B587C3540C2"/>
  </w:style>
  <w:style w:type="paragraph" w:customStyle="1" w:styleId="59749F574DD346D3B19388B364BBCFF0">
    <w:name w:val="59749F574DD346D3B19388B364BBCFF0"/>
  </w:style>
  <w:style w:type="paragraph" w:customStyle="1" w:styleId="B8698B9C18634E2F933D280A062629CD">
    <w:name w:val="B8698B9C18634E2F933D280A062629CD"/>
  </w:style>
  <w:style w:type="paragraph" w:customStyle="1" w:styleId="90CF3B4D58054BC7A0635DFF578BFCD2">
    <w:name w:val="90CF3B4D58054BC7A0635DFF578BFCD2"/>
  </w:style>
  <w:style w:type="paragraph" w:customStyle="1" w:styleId="3EC05DCAA4B84462AF72DD4C43F258FE">
    <w:name w:val="3EC05DCAA4B84462AF72DD4C43F258FE"/>
  </w:style>
  <w:style w:type="paragraph" w:customStyle="1" w:styleId="1FA6EEB36A944C56823BF209F1525253">
    <w:name w:val="1FA6EEB36A944C56823BF209F1525253"/>
  </w:style>
  <w:style w:type="paragraph" w:customStyle="1" w:styleId="F9907BBCC4994389B352F51E53FBF4E7">
    <w:name w:val="F9907BBCC4994389B352F51E53FBF4E7"/>
  </w:style>
  <w:style w:type="paragraph" w:customStyle="1" w:styleId="7F8E949C1CAF44E390536E8D955428E2">
    <w:name w:val="7F8E949C1CAF44E390536E8D955428E2"/>
  </w:style>
  <w:style w:type="paragraph" w:customStyle="1" w:styleId="63829EE3C9394FD5A8F34317D2FE96AC">
    <w:name w:val="63829EE3C9394FD5A8F34317D2FE96AC"/>
  </w:style>
  <w:style w:type="paragraph" w:customStyle="1" w:styleId="7D61FB89684C4BEEB9CCC71506E1B51F">
    <w:name w:val="7D61FB89684C4BEEB9CCC71506E1B51F"/>
  </w:style>
  <w:style w:type="paragraph" w:customStyle="1" w:styleId="EC87C9D41AD949E698DDE9C28472888D">
    <w:name w:val="EC87C9D41AD949E698DDE9C28472888D"/>
  </w:style>
  <w:style w:type="paragraph" w:customStyle="1" w:styleId="E127CB4832724B118C7D19F3C9BBE6A5">
    <w:name w:val="E127CB4832724B118C7D19F3C9BBE6A5"/>
  </w:style>
  <w:style w:type="paragraph" w:customStyle="1" w:styleId="5DD8A2CE74594FB8A2789E4B79DF4B85">
    <w:name w:val="5DD8A2CE74594FB8A2789E4B79DF4B85"/>
  </w:style>
  <w:style w:type="paragraph" w:customStyle="1" w:styleId="425E184BF975429B815ECF393A2DC85C">
    <w:name w:val="425E184BF975429B815ECF393A2DC85C"/>
  </w:style>
  <w:style w:type="paragraph" w:customStyle="1" w:styleId="46FF362123E04F6DA5FB11DAF2AA29C5">
    <w:name w:val="46FF362123E04F6DA5FB11DAF2AA29C5"/>
  </w:style>
  <w:style w:type="paragraph" w:customStyle="1" w:styleId="05FAF9CC138540D4B4C31122EE9800C1">
    <w:name w:val="05FAF9CC138540D4B4C31122EE9800C1"/>
  </w:style>
  <w:style w:type="paragraph" w:customStyle="1" w:styleId="A4FE7726BEBF4E529E0577BE52AC4759">
    <w:name w:val="A4FE7726BEBF4E529E0577BE52AC4759"/>
  </w:style>
  <w:style w:type="paragraph" w:customStyle="1" w:styleId="45D6C6CAC0EB4835B4B8C7F04631F223">
    <w:name w:val="45D6C6CAC0EB4835B4B8C7F04631F223"/>
  </w:style>
  <w:style w:type="paragraph" w:customStyle="1" w:styleId="E3DEEC709267492582200FBC9AA763F6">
    <w:name w:val="E3DEEC709267492582200FBC9AA763F6"/>
  </w:style>
  <w:style w:type="paragraph" w:customStyle="1" w:styleId="B397EAAC759D4DD99EC09BB26CAB3BE9">
    <w:name w:val="B397EAAC759D4DD99EC09BB26CAB3BE9"/>
  </w:style>
  <w:style w:type="paragraph" w:customStyle="1" w:styleId="6746F752054743A287D769C30F6DCF4A">
    <w:name w:val="6746F752054743A287D769C30F6DCF4A"/>
  </w:style>
  <w:style w:type="paragraph" w:customStyle="1" w:styleId="CA7E10A772C649439A332FBEEA9769E3">
    <w:name w:val="CA7E10A772C649439A332FBEEA9769E3"/>
  </w:style>
  <w:style w:type="paragraph" w:customStyle="1" w:styleId="97AA398402504A45981F21E48A700AB2">
    <w:name w:val="97AA398402504A45981F21E48A700AB2"/>
  </w:style>
  <w:style w:type="paragraph" w:customStyle="1" w:styleId="6CE3B29EA63D42F0A529828DE0236F8D">
    <w:name w:val="6CE3B29EA63D42F0A529828DE0236F8D"/>
  </w:style>
  <w:style w:type="paragraph" w:customStyle="1" w:styleId="706C7AE302394413A6EECF02D00F46BD">
    <w:name w:val="706C7AE302394413A6EECF02D00F46BD"/>
  </w:style>
  <w:style w:type="paragraph" w:customStyle="1" w:styleId="2737C9752AF147519C69AE95E2B1844F">
    <w:name w:val="2737C9752AF147519C69AE95E2B1844F"/>
  </w:style>
  <w:style w:type="paragraph" w:customStyle="1" w:styleId="5DFC12C767E0411E82F056C987AD05F9">
    <w:name w:val="5DFC12C767E0411E82F056C987AD05F9"/>
  </w:style>
  <w:style w:type="paragraph" w:customStyle="1" w:styleId="6CE1CC7E729E4156BF15B747C96A1D4E">
    <w:name w:val="6CE1CC7E729E4156BF15B747C96A1D4E"/>
  </w:style>
  <w:style w:type="paragraph" w:customStyle="1" w:styleId="0827357311BC43BDB0987045C576C099">
    <w:name w:val="0827357311BC43BDB0987045C576C099"/>
  </w:style>
  <w:style w:type="paragraph" w:customStyle="1" w:styleId="16DAF81F7ADD4A6FA20DA2FF1EE4A5C2">
    <w:name w:val="16DAF81F7ADD4A6FA20DA2FF1EE4A5C2"/>
  </w:style>
  <w:style w:type="paragraph" w:customStyle="1" w:styleId="C88683629E7F42E8AD73CAB04D014C38">
    <w:name w:val="C88683629E7F42E8AD73CAB04D014C38"/>
  </w:style>
  <w:style w:type="paragraph" w:customStyle="1" w:styleId="EFD23CB0720D421CB5BACB7C7EA4C400">
    <w:name w:val="EFD23CB0720D421CB5BACB7C7EA4C400"/>
  </w:style>
  <w:style w:type="paragraph" w:customStyle="1" w:styleId="AE4B8BA03BD14B1584E0898346E43AF4">
    <w:name w:val="AE4B8BA03BD14B1584E0898346E43AF4"/>
  </w:style>
  <w:style w:type="paragraph" w:customStyle="1" w:styleId="ED29E60166AA438CA9258AD0EF175DE3">
    <w:name w:val="ED29E60166AA438CA9258AD0EF175DE3"/>
  </w:style>
  <w:style w:type="paragraph" w:customStyle="1" w:styleId="3214171678CD49638CDBE15D6C962BF9">
    <w:name w:val="3214171678CD49638CDBE15D6C962BF9"/>
  </w:style>
  <w:style w:type="paragraph" w:customStyle="1" w:styleId="C70CD7FF03E74F06A0B285659724FBEF">
    <w:name w:val="C70CD7FF03E74F06A0B285659724FBEF"/>
  </w:style>
  <w:style w:type="paragraph" w:customStyle="1" w:styleId="256600B149F342FB8CE0FDA99523668E">
    <w:name w:val="256600B149F342FB8CE0FDA99523668E"/>
  </w:style>
  <w:style w:type="paragraph" w:customStyle="1" w:styleId="C977818F3EF34619B38673F8CCEDFA32">
    <w:name w:val="C977818F3EF34619B38673F8CCEDFA32"/>
  </w:style>
  <w:style w:type="paragraph" w:customStyle="1" w:styleId="B40758986D4F435DA6A2DF5C6ED2DF13">
    <w:name w:val="B40758986D4F435DA6A2DF5C6ED2DF13"/>
  </w:style>
  <w:style w:type="paragraph" w:customStyle="1" w:styleId="7E6DAFD8299F4706962FA900BA00D9D6">
    <w:name w:val="7E6DAFD8299F4706962FA900BA00D9D6"/>
  </w:style>
  <w:style w:type="paragraph" w:customStyle="1" w:styleId="E2179DA67EBA46B1B1E8CF6A87A78250">
    <w:name w:val="E2179DA67EBA46B1B1E8CF6A87A78250"/>
  </w:style>
  <w:style w:type="paragraph" w:customStyle="1" w:styleId="F3837A24E23A4CEE860564FD963D7A54">
    <w:name w:val="F3837A24E23A4CEE860564FD963D7A54"/>
  </w:style>
  <w:style w:type="paragraph" w:customStyle="1" w:styleId="9CABBC2D688B4613932848BF2DF9E183">
    <w:name w:val="9CABBC2D688B4613932848BF2DF9E183"/>
  </w:style>
  <w:style w:type="paragraph" w:customStyle="1" w:styleId="EE814C38D7D74ABABC3B425745B4CA5B">
    <w:name w:val="EE814C38D7D74ABABC3B425745B4CA5B"/>
  </w:style>
  <w:style w:type="paragraph" w:customStyle="1" w:styleId="DBB4A753C47642748D1B673F0BB785BB">
    <w:name w:val="DBB4A753C47642748D1B673F0BB785BB"/>
  </w:style>
  <w:style w:type="paragraph" w:customStyle="1" w:styleId="33A732A129494C13A97BC89B732229F5">
    <w:name w:val="33A732A129494C13A97BC89B732229F5"/>
  </w:style>
  <w:style w:type="paragraph" w:customStyle="1" w:styleId="3D22280E6EB743A89B820BEE1828E6D9">
    <w:name w:val="3D22280E6EB743A89B820BEE1828E6D9"/>
  </w:style>
  <w:style w:type="paragraph" w:customStyle="1" w:styleId="736CF1540CBB46ECB736DC9F4895D5B8">
    <w:name w:val="736CF1540CBB46ECB736DC9F4895D5B8"/>
  </w:style>
  <w:style w:type="paragraph" w:customStyle="1" w:styleId="BE3347B18A4741798402F4B768E750FC">
    <w:name w:val="BE3347B18A4741798402F4B768E750FC"/>
  </w:style>
  <w:style w:type="paragraph" w:customStyle="1" w:styleId="B775240DE1194E43B7B3E62235A36ACC">
    <w:name w:val="B775240DE1194E43B7B3E62235A36ACC"/>
  </w:style>
  <w:style w:type="paragraph" w:customStyle="1" w:styleId="1D8DE4A065CE410687436EF4EE904DA5">
    <w:name w:val="1D8DE4A065CE410687436EF4EE904DA5"/>
  </w:style>
  <w:style w:type="paragraph" w:customStyle="1" w:styleId="ECF9276347EE414BB9E4EA91EF4071A8">
    <w:name w:val="ECF9276347EE414BB9E4EA91EF4071A8"/>
  </w:style>
  <w:style w:type="paragraph" w:customStyle="1" w:styleId="5415902C10514EC9A567FC911EE3A7AC">
    <w:name w:val="5415902C10514EC9A567FC911EE3A7AC"/>
  </w:style>
  <w:style w:type="paragraph" w:customStyle="1" w:styleId="9F294E899F094B74BB43B98FC2DC9600">
    <w:name w:val="9F294E899F094B74BB43B98FC2DC9600"/>
  </w:style>
  <w:style w:type="paragraph" w:customStyle="1" w:styleId="BECD361CF0794EF48A130750430408A4">
    <w:name w:val="BECD361CF0794EF48A130750430408A4"/>
  </w:style>
  <w:style w:type="paragraph" w:customStyle="1" w:styleId="D2C225AE1909474F899B701F4F74F803">
    <w:name w:val="D2C225AE1909474F899B701F4F74F803"/>
  </w:style>
  <w:style w:type="paragraph" w:customStyle="1" w:styleId="4072687FB8BA4EF79FE44F66561CDA38">
    <w:name w:val="4072687FB8BA4EF79FE44F66561CDA38"/>
  </w:style>
  <w:style w:type="paragraph" w:customStyle="1" w:styleId="B5BD98EC9F474E31B1A61B622C421FCD">
    <w:name w:val="B5BD98EC9F474E31B1A61B622C421FCD"/>
  </w:style>
  <w:style w:type="paragraph" w:customStyle="1" w:styleId="6226D88DBD604AE0B3B23CA504C44383">
    <w:name w:val="6226D88DBD604AE0B3B23CA504C44383"/>
  </w:style>
  <w:style w:type="paragraph" w:customStyle="1" w:styleId="B4099B2E42534AE0938C10130E0F91A8">
    <w:name w:val="B4099B2E42534AE0938C10130E0F91A8"/>
  </w:style>
  <w:style w:type="paragraph" w:customStyle="1" w:styleId="0DAD43C00C384B3AB0922E99AABCB077">
    <w:name w:val="0DAD43C00C384B3AB0922E99AABCB077"/>
  </w:style>
  <w:style w:type="paragraph" w:customStyle="1" w:styleId="C07E4CF77C2C483F8C48CD1A2340AE0D">
    <w:name w:val="C07E4CF77C2C483F8C48CD1A2340AE0D"/>
  </w:style>
  <w:style w:type="paragraph" w:customStyle="1" w:styleId="6316F247EA924BC18D44C0A69ADA053C">
    <w:name w:val="6316F247EA924BC18D44C0A69ADA053C"/>
  </w:style>
  <w:style w:type="paragraph" w:customStyle="1" w:styleId="6C80DAEA1BFC4B7BB0E7110945CF8DDA">
    <w:name w:val="6C80DAEA1BFC4B7BB0E7110945CF8DDA"/>
  </w:style>
  <w:style w:type="paragraph" w:customStyle="1" w:styleId="FAD4A63DD4CF4A92B70ECF09E7948E82">
    <w:name w:val="FAD4A63DD4CF4A92B70ECF09E7948E82"/>
  </w:style>
  <w:style w:type="paragraph" w:customStyle="1" w:styleId="9F49EBC7585043848DE32E180A9BD89B">
    <w:name w:val="9F49EBC7585043848DE32E180A9BD89B"/>
  </w:style>
  <w:style w:type="paragraph" w:customStyle="1" w:styleId="351A7C271D1946CE8F134F7B1399B71A">
    <w:name w:val="351A7C271D1946CE8F134F7B1399B71A"/>
  </w:style>
  <w:style w:type="paragraph" w:customStyle="1" w:styleId="E63B113DF7BD4968A64A31D52EE2FBA7">
    <w:name w:val="E63B113DF7BD4968A64A31D52EE2FBA7"/>
  </w:style>
  <w:style w:type="paragraph" w:customStyle="1" w:styleId="4FBACE62B46E448BBA48EC8F2A576D76">
    <w:name w:val="4FBACE62B46E448BBA48EC8F2A576D76"/>
  </w:style>
  <w:style w:type="paragraph" w:customStyle="1" w:styleId="804249F2AF5B49609AB30A2FF0B6E60C">
    <w:name w:val="804249F2AF5B49609AB30A2FF0B6E60C"/>
  </w:style>
  <w:style w:type="paragraph" w:customStyle="1" w:styleId="3D73BC07A94F46699ED370E8B7011B18">
    <w:name w:val="3D73BC07A94F46699ED370E8B7011B18"/>
  </w:style>
  <w:style w:type="paragraph" w:customStyle="1" w:styleId="3A06776BE4BC47409201F77766EFE68D">
    <w:name w:val="3A06776BE4BC47409201F77766EFE68D"/>
  </w:style>
  <w:style w:type="paragraph" w:customStyle="1" w:styleId="5DC28F9F05B94C7E9DE5ECF66D5383FA">
    <w:name w:val="5DC28F9F05B94C7E9DE5ECF66D5383FA"/>
  </w:style>
  <w:style w:type="paragraph" w:customStyle="1" w:styleId="CF6CB96CB420431B8C10E4ECC262816A">
    <w:name w:val="CF6CB96CB420431B8C10E4ECC262816A"/>
  </w:style>
  <w:style w:type="paragraph" w:customStyle="1" w:styleId="CA4BE76207C04FA8A12764BD94F39742">
    <w:name w:val="CA4BE76207C04FA8A12764BD94F39742"/>
  </w:style>
  <w:style w:type="paragraph" w:customStyle="1" w:styleId="BAB770ADC73C4A6C8978A2BA510CD66A">
    <w:name w:val="BAB770ADC73C4A6C8978A2BA510CD66A"/>
  </w:style>
  <w:style w:type="paragraph" w:customStyle="1" w:styleId="558778BE7CD64F68976CDF6F166423DB">
    <w:name w:val="558778BE7CD64F68976CDF6F166423DB"/>
  </w:style>
  <w:style w:type="paragraph" w:customStyle="1" w:styleId="F36CC4F4EDDA42D2927EE0EA6C775AE0">
    <w:name w:val="F36CC4F4EDDA42D2927EE0EA6C775AE0"/>
  </w:style>
  <w:style w:type="paragraph" w:customStyle="1" w:styleId="05E7C74746AA4D7ABC63E270C5B1BF7A">
    <w:name w:val="05E7C74746AA4D7ABC63E270C5B1BF7A"/>
  </w:style>
  <w:style w:type="paragraph" w:customStyle="1" w:styleId="3AE3214F3A1D4781A06E0E37D7FA3C35">
    <w:name w:val="3AE3214F3A1D4781A06E0E37D7FA3C35"/>
  </w:style>
  <w:style w:type="paragraph" w:customStyle="1" w:styleId="8A5E285C857A4E90AB8A1E6096F98C4E">
    <w:name w:val="8A5E285C857A4E90AB8A1E6096F98C4E"/>
  </w:style>
  <w:style w:type="paragraph" w:customStyle="1" w:styleId="956EFEDEB2474DDDB50DA23CF3AB73DF">
    <w:name w:val="956EFEDEB2474DDDB50DA23CF3AB73DF"/>
  </w:style>
  <w:style w:type="paragraph" w:customStyle="1" w:styleId="57E38BBB2A454307BE29D36BF5221A0D">
    <w:name w:val="57E38BBB2A454307BE29D36BF5221A0D"/>
  </w:style>
  <w:style w:type="paragraph" w:customStyle="1" w:styleId="795CD0EDA91D43EFA0F5BBF5F654F02E">
    <w:name w:val="795CD0EDA91D43EFA0F5BBF5F654F02E"/>
  </w:style>
  <w:style w:type="paragraph" w:customStyle="1" w:styleId="F9AE1293C0814A0582CC1426EDBF7CCE">
    <w:name w:val="F9AE1293C0814A0582CC1426EDBF7CCE"/>
  </w:style>
  <w:style w:type="paragraph" w:customStyle="1" w:styleId="46E4EF43D203407CB7D7455D250FF568">
    <w:name w:val="46E4EF43D203407CB7D7455D250FF568"/>
  </w:style>
  <w:style w:type="paragraph" w:customStyle="1" w:styleId="F52CFA2B1E914B7A84AD6C40FD60780C">
    <w:name w:val="F52CFA2B1E914B7A84AD6C40FD60780C"/>
  </w:style>
  <w:style w:type="paragraph" w:customStyle="1" w:styleId="435D3C1CA58447F38B48F83603A0FBBC">
    <w:name w:val="435D3C1CA58447F38B48F83603A0FBBC"/>
  </w:style>
  <w:style w:type="paragraph" w:customStyle="1" w:styleId="7015C6114BEE4055BA441DC388F4360E">
    <w:name w:val="7015C6114BEE4055BA441DC388F4360E"/>
  </w:style>
  <w:style w:type="paragraph" w:customStyle="1" w:styleId="F7B4697443B34A97BEC6A64376C47B28">
    <w:name w:val="F7B4697443B34A97BEC6A64376C47B28"/>
  </w:style>
  <w:style w:type="paragraph" w:customStyle="1" w:styleId="F66C4155CDC04481BDAE9143D568DC66">
    <w:name w:val="F66C4155CDC04481BDAE9143D568DC66"/>
  </w:style>
  <w:style w:type="paragraph" w:customStyle="1" w:styleId="56BE0AE986804D1DB0C384AE38E7A408">
    <w:name w:val="56BE0AE986804D1DB0C384AE38E7A408"/>
  </w:style>
  <w:style w:type="paragraph" w:customStyle="1" w:styleId="CE5AE955C071468A95BEF798BCC730E7">
    <w:name w:val="CE5AE955C071468A95BEF798BCC730E7"/>
  </w:style>
  <w:style w:type="paragraph" w:customStyle="1" w:styleId="1B54140BE4E949CEBBD00B298DC3B64B">
    <w:name w:val="1B54140BE4E949CEBBD00B298DC3B64B"/>
  </w:style>
  <w:style w:type="paragraph" w:customStyle="1" w:styleId="C724F7755AFD4D05BB96F56B8A08DE55">
    <w:name w:val="C724F7755AFD4D05BB96F56B8A08DE55"/>
  </w:style>
  <w:style w:type="paragraph" w:customStyle="1" w:styleId="DEC6D8C9D956446A9A2AB0903F5AA680">
    <w:name w:val="DEC6D8C9D956446A9A2AB0903F5AA680"/>
  </w:style>
  <w:style w:type="paragraph" w:customStyle="1" w:styleId="7D04AAEE1C6D46E49BA4DF249E6F6F97">
    <w:name w:val="7D04AAEE1C6D46E49BA4DF249E6F6F97"/>
  </w:style>
  <w:style w:type="paragraph" w:customStyle="1" w:styleId="9281007411B74255A26B44442E09D5D4">
    <w:name w:val="9281007411B74255A26B44442E09D5D4"/>
  </w:style>
  <w:style w:type="paragraph" w:customStyle="1" w:styleId="BBFB4D7628E947A0A9FA2F8D911EF67A">
    <w:name w:val="BBFB4D7628E947A0A9FA2F8D911EF67A"/>
  </w:style>
  <w:style w:type="paragraph" w:customStyle="1" w:styleId="594FE06D09F64434A176885312D56DFD">
    <w:name w:val="594FE06D09F64434A176885312D56DFD"/>
  </w:style>
  <w:style w:type="paragraph" w:customStyle="1" w:styleId="40FCFD7CB5D549C78031970533B74B7C">
    <w:name w:val="40FCFD7CB5D549C78031970533B74B7C"/>
  </w:style>
  <w:style w:type="paragraph" w:customStyle="1" w:styleId="ADFEC7F21570424280240BE13943CE2D">
    <w:name w:val="ADFEC7F21570424280240BE13943CE2D"/>
  </w:style>
  <w:style w:type="paragraph" w:customStyle="1" w:styleId="CF7266F8A10847C5A30514B7395595ED">
    <w:name w:val="CF7266F8A10847C5A30514B7395595ED"/>
  </w:style>
  <w:style w:type="paragraph" w:customStyle="1" w:styleId="3C2E3E842CD54CCB9299AF413284847C">
    <w:name w:val="3C2E3E842CD54CCB9299AF413284847C"/>
  </w:style>
  <w:style w:type="paragraph" w:customStyle="1" w:styleId="E6E9C0952F7F4275A682228CE5B6EF13">
    <w:name w:val="E6E9C0952F7F4275A682228CE5B6EF13"/>
  </w:style>
  <w:style w:type="paragraph" w:customStyle="1" w:styleId="D41036701C3D41F7A17234C32B14BFF3">
    <w:name w:val="D41036701C3D41F7A17234C32B14BFF3"/>
  </w:style>
  <w:style w:type="paragraph" w:customStyle="1" w:styleId="6F4E5C6A516B41A4A5B433F24584C062">
    <w:name w:val="6F4E5C6A516B41A4A5B433F24584C062"/>
  </w:style>
  <w:style w:type="paragraph" w:customStyle="1" w:styleId="F73357C93E1641028156A0E9627968C2">
    <w:name w:val="F73357C93E1641028156A0E9627968C2"/>
  </w:style>
  <w:style w:type="paragraph" w:customStyle="1" w:styleId="617E8F37DB4248F4A3A4E7EBBA047797">
    <w:name w:val="617E8F37DB4248F4A3A4E7EBBA047797"/>
  </w:style>
  <w:style w:type="paragraph" w:customStyle="1" w:styleId="59D15DB20F79441491320E124BB3D900">
    <w:name w:val="59D15DB20F79441491320E124BB3D900"/>
  </w:style>
  <w:style w:type="paragraph" w:customStyle="1" w:styleId="82CA76C6B24643AA8D23BEAA7DCD1555">
    <w:name w:val="82CA76C6B24643AA8D23BEAA7DCD1555"/>
  </w:style>
  <w:style w:type="paragraph" w:customStyle="1" w:styleId="DE5594E093ED453AA0DE5F94EC5280DD">
    <w:name w:val="DE5594E093ED453AA0DE5F94EC5280DD"/>
  </w:style>
  <w:style w:type="paragraph" w:customStyle="1" w:styleId="E7CA4FE2446149C99B2D0A1546D37B64">
    <w:name w:val="E7CA4FE2446149C99B2D0A1546D37B64"/>
  </w:style>
  <w:style w:type="paragraph" w:customStyle="1" w:styleId="60162EADC51C443C8D4DDB6D63C48A08">
    <w:name w:val="60162EADC51C443C8D4DDB6D63C48A08"/>
  </w:style>
  <w:style w:type="paragraph" w:customStyle="1" w:styleId="69D514810E0D4413B965447669B3C0AF">
    <w:name w:val="69D514810E0D4413B965447669B3C0AF"/>
  </w:style>
  <w:style w:type="paragraph" w:customStyle="1" w:styleId="2C2C7489EA814CE79762FC7B05CF2A47">
    <w:name w:val="2C2C7489EA814CE79762FC7B05CF2A47"/>
  </w:style>
  <w:style w:type="paragraph" w:customStyle="1" w:styleId="EE736D78131D49D5962484019E8F115A">
    <w:name w:val="EE736D78131D49D5962484019E8F115A"/>
  </w:style>
  <w:style w:type="paragraph" w:customStyle="1" w:styleId="087AD895A02A4C62B0419CD4F9362394">
    <w:name w:val="087AD895A02A4C62B0419CD4F9362394"/>
  </w:style>
  <w:style w:type="paragraph" w:customStyle="1" w:styleId="4BD3E7A7E5DC4F59A917EBD8D4CF6CCE">
    <w:name w:val="4BD3E7A7E5DC4F59A917EBD8D4CF6CCE"/>
  </w:style>
  <w:style w:type="paragraph" w:customStyle="1" w:styleId="1B6A71E0396A4A7FBC85136501AEE65F">
    <w:name w:val="1B6A71E0396A4A7FBC85136501AEE65F"/>
  </w:style>
  <w:style w:type="paragraph" w:customStyle="1" w:styleId="E7A3C244343F4751B89D3A0E2C384E49">
    <w:name w:val="E7A3C244343F4751B89D3A0E2C384E49"/>
  </w:style>
  <w:style w:type="paragraph" w:customStyle="1" w:styleId="FE0D0871BA6B4C2F8B7BD2190566A69C">
    <w:name w:val="FE0D0871BA6B4C2F8B7BD2190566A69C"/>
  </w:style>
  <w:style w:type="paragraph" w:customStyle="1" w:styleId="7C571967A1364B94920AAB831E37CD56">
    <w:name w:val="7C571967A1364B94920AAB831E37CD56"/>
  </w:style>
  <w:style w:type="paragraph" w:customStyle="1" w:styleId="C841DE3413CF4DDEAB79E7CC1FEAFD08">
    <w:name w:val="C841DE3413CF4DDEAB79E7CC1FEAFD08"/>
  </w:style>
  <w:style w:type="paragraph" w:customStyle="1" w:styleId="C82EB155EBBB4AF386FBA8CAA29B4716">
    <w:name w:val="C82EB155EBBB4AF386FBA8CAA29B4716"/>
  </w:style>
  <w:style w:type="paragraph" w:customStyle="1" w:styleId="2B23C2EDF20E4D09AB82BE5E4855CBBE">
    <w:name w:val="2B23C2EDF20E4D09AB82BE5E4855CBBE"/>
  </w:style>
  <w:style w:type="paragraph" w:customStyle="1" w:styleId="033D583B3F384E32A38EA8DF6D30F08B">
    <w:name w:val="033D583B3F384E32A38EA8DF6D30F08B"/>
  </w:style>
  <w:style w:type="paragraph" w:customStyle="1" w:styleId="82FDFB9C611146F4B01FC25E1769D3C3">
    <w:name w:val="82FDFB9C611146F4B01FC25E1769D3C3"/>
  </w:style>
  <w:style w:type="paragraph" w:customStyle="1" w:styleId="95BE938A4D42495E980A23ADDAE973A4">
    <w:name w:val="95BE938A4D42495E980A23ADDAE973A4"/>
  </w:style>
  <w:style w:type="paragraph" w:customStyle="1" w:styleId="C0116DFAF5FC4195B2684F08E793CF30">
    <w:name w:val="C0116DFAF5FC4195B2684F08E793CF30"/>
  </w:style>
  <w:style w:type="paragraph" w:customStyle="1" w:styleId="34560508FD234FDA8E82A467D03AA1D2">
    <w:name w:val="34560508FD234FDA8E82A467D03AA1D2"/>
  </w:style>
  <w:style w:type="paragraph" w:customStyle="1" w:styleId="6959B15A543647B4BB912687A6C62967">
    <w:name w:val="6959B15A543647B4BB912687A6C62967"/>
  </w:style>
  <w:style w:type="paragraph" w:customStyle="1" w:styleId="B8420B06468E4E7286035DC75AF58391">
    <w:name w:val="B8420B06468E4E7286035DC75AF58391"/>
  </w:style>
  <w:style w:type="paragraph" w:customStyle="1" w:styleId="4510D81840E641EF97E6F7298E12F52A">
    <w:name w:val="4510D81840E641EF97E6F7298E12F52A"/>
  </w:style>
  <w:style w:type="paragraph" w:customStyle="1" w:styleId="85A100B81DE74DA785CAF4ABEC4E3949">
    <w:name w:val="85A100B81DE74DA785CAF4ABEC4E3949"/>
  </w:style>
  <w:style w:type="paragraph" w:customStyle="1" w:styleId="E0D5EDC647D84518BA3F78109994BE2B">
    <w:name w:val="E0D5EDC647D84518BA3F78109994BE2B"/>
  </w:style>
  <w:style w:type="paragraph" w:customStyle="1" w:styleId="19159F90B2EA4FB2BAD1F0C8F27FD90F">
    <w:name w:val="19159F90B2EA4FB2BAD1F0C8F27FD90F"/>
  </w:style>
  <w:style w:type="paragraph" w:customStyle="1" w:styleId="ED3A61A7C23A4B53BA87B3AC40005675">
    <w:name w:val="ED3A61A7C23A4B53BA87B3AC40005675"/>
  </w:style>
  <w:style w:type="paragraph" w:customStyle="1" w:styleId="F370A4083FC042A5B678A5D989DC29C4">
    <w:name w:val="F370A4083FC042A5B678A5D989DC29C4"/>
  </w:style>
  <w:style w:type="paragraph" w:customStyle="1" w:styleId="90B82C6E0485469EB357BD01E687215F">
    <w:name w:val="90B82C6E0485469EB357BD01E687215F"/>
  </w:style>
  <w:style w:type="paragraph" w:customStyle="1" w:styleId="142DECE757DA48EAA9349B6CF9FB223F">
    <w:name w:val="142DECE757DA48EAA9349B6CF9FB223F"/>
  </w:style>
  <w:style w:type="paragraph" w:customStyle="1" w:styleId="473962A4EEF44421831DBE93DF774856">
    <w:name w:val="473962A4EEF44421831DBE93DF774856"/>
  </w:style>
  <w:style w:type="paragraph" w:customStyle="1" w:styleId="E10568142C1E42DC98376B9F58B47416">
    <w:name w:val="E10568142C1E42DC98376B9F58B47416"/>
  </w:style>
  <w:style w:type="paragraph" w:customStyle="1" w:styleId="51816410677745B5A9FE3CE31E398C8A">
    <w:name w:val="51816410677745B5A9FE3CE31E398C8A"/>
  </w:style>
  <w:style w:type="paragraph" w:customStyle="1" w:styleId="E57DAC4213FB49D9B5D9201A0CF2F36A">
    <w:name w:val="E57DAC4213FB49D9B5D9201A0CF2F36A"/>
  </w:style>
  <w:style w:type="paragraph" w:customStyle="1" w:styleId="3916404D3FB9417893383ACDFF2CA145">
    <w:name w:val="3916404D3FB9417893383ACDFF2CA145"/>
  </w:style>
  <w:style w:type="paragraph" w:customStyle="1" w:styleId="CDCEC695A8BA4414A3A5832DCECF4CA9">
    <w:name w:val="CDCEC695A8BA4414A3A5832DCECF4CA9"/>
  </w:style>
  <w:style w:type="paragraph" w:customStyle="1" w:styleId="B915626962EA45D1B50AE9127C972BA4">
    <w:name w:val="B915626962EA45D1B50AE9127C972BA4"/>
  </w:style>
  <w:style w:type="paragraph" w:customStyle="1" w:styleId="AFD4154E4C4C4455A0FC4E01F5133373">
    <w:name w:val="AFD4154E4C4C4455A0FC4E01F5133373"/>
  </w:style>
  <w:style w:type="paragraph" w:customStyle="1" w:styleId="D320BF78ADBB418786827BA2723D809C">
    <w:name w:val="D320BF78ADBB418786827BA2723D809C"/>
  </w:style>
  <w:style w:type="paragraph" w:customStyle="1" w:styleId="71D09F5BCDEB4F4B9074BE51F3D25733">
    <w:name w:val="71D09F5BCDEB4F4B9074BE51F3D25733"/>
  </w:style>
  <w:style w:type="paragraph" w:customStyle="1" w:styleId="FC1A6C88CC3245E8A129A5DCA438B282">
    <w:name w:val="FC1A6C88CC3245E8A129A5DCA438B282"/>
  </w:style>
  <w:style w:type="paragraph" w:customStyle="1" w:styleId="B8C95459F48342608390EE0B7CB407BA">
    <w:name w:val="B8C95459F48342608390EE0B7CB407BA"/>
  </w:style>
  <w:style w:type="paragraph" w:customStyle="1" w:styleId="687A9BEDEBC14E1884ECBF612DCE6B1E">
    <w:name w:val="687A9BEDEBC14E1884ECBF612DCE6B1E"/>
  </w:style>
  <w:style w:type="paragraph" w:customStyle="1" w:styleId="1BBC619D9F424433A3C833857F707B91">
    <w:name w:val="1BBC619D9F424433A3C833857F707B91"/>
  </w:style>
  <w:style w:type="paragraph" w:customStyle="1" w:styleId="7965C4630C6F44F8994B837D994C2387">
    <w:name w:val="7965C4630C6F44F8994B837D994C2387"/>
  </w:style>
  <w:style w:type="paragraph" w:customStyle="1" w:styleId="9A95A0FFCB404CE3B03D4DA115DD75A9">
    <w:name w:val="9A95A0FFCB404CE3B03D4DA115DD75A9"/>
  </w:style>
  <w:style w:type="paragraph" w:customStyle="1" w:styleId="6F4A1BC731BC4CE2AE8F781A3F05F8E5">
    <w:name w:val="6F4A1BC731BC4CE2AE8F781A3F05F8E5"/>
  </w:style>
  <w:style w:type="paragraph" w:customStyle="1" w:styleId="5A1F2EBC55E34B1991DD7D560B196B84">
    <w:name w:val="5A1F2EBC55E34B1991DD7D560B196B84"/>
  </w:style>
  <w:style w:type="paragraph" w:customStyle="1" w:styleId="42A1934EAB174ACF9D98C6ED40E27085">
    <w:name w:val="42A1934EAB174ACF9D98C6ED40E27085"/>
  </w:style>
  <w:style w:type="paragraph" w:customStyle="1" w:styleId="6DFE79CB08674B628B080840685FFC50">
    <w:name w:val="6DFE79CB08674B628B080840685FFC50"/>
  </w:style>
  <w:style w:type="paragraph" w:customStyle="1" w:styleId="AEFBAF81FA554CA1AC9616909BD8DE19">
    <w:name w:val="AEFBAF81FA554CA1AC9616909BD8DE19"/>
  </w:style>
  <w:style w:type="paragraph" w:customStyle="1" w:styleId="C9358FA9112C499187A2F7DF3F39B178">
    <w:name w:val="C9358FA9112C499187A2F7DF3F39B178"/>
  </w:style>
  <w:style w:type="paragraph" w:customStyle="1" w:styleId="59030E557511473BA8E369BB9759AB00">
    <w:name w:val="59030E557511473BA8E369BB9759AB00"/>
  </w:style>
  <w:style w:type="paragraph" w:customStyle="1" w:styleId="83589872289E4CD096EEE4C3AD725424">
    <w:name w:val="83589872289E4CD096EEE4C3AD725424"/>
  </w:style>
  <w:style w:type="paragraph" w:customStyle="1" w:styleId="22747620E3E341B49FC79A3AF5DC34A3">
    <w:name w:val="22747620E3E341B49FC79A3AF5DC34A3"/>
  </w:style>
  <w:style w:type="paragraph" w:customStyle="1" w:styleId="A346D832DF4742B2AB532F37B83496CA">
    <w:name w:val="A346D832DF4742B2AB532F37B83496CA"/>
  </w:style>
  <w:style w:type="paragraph" w:customStyle="1" w:styleId="A0127ED7E1534ADF99E9964D492DF8EB">
    <w:name w:val="A0127ED7E1534ADF99E9964D492DF8EB"/>
  </w:style>
  <w:style w:type="paragraph" w:customStyle="1" w:styleId="C799E6DEE2B249C3A1DAE03121B610F8">
    <w:name w:val="C799E6DEE2B249C3A1DAE03121B610F8"/>
  </w:style>
  <w:style w:type="paragraph" w:customStyle="1" w:styleId="1CDC7A0604004E458A238AD5B86D168E">
    <w:name w:val="1CDC7A0604004E458A238AD5B86D168E"/>
  </w:style>
  <w:style w:type="paragraph" w:customStyle="1" w:styleId="E17423589D294D1FA8B521BF7DDF7B4B">
    <w:name w:val="E17423589D294D1FA8B521BF7DDF7B4B"/>
  </w:style>
  <w:style w:type="paragraph" w:customStyle="1" w:styleId="964FB0A31F764A56913C2E1E8F8990DB">
    <w:name w:val="964FB0A31F764A56913C2E1E8F8990DB"/>
  </w:style>
  <w:style w:type="paragraph" w:customStyle="1" w:styleId="3E9AC6FB6BE34866BE0CA3EDA7D4CFB7">
    <w:name w:val="3E9AC6FB6BE34866BE0CA3EDA7D4CFB7"/>
  </w:style>
  <w:style w:type="paragraph" w:customStyle="1" w:styleId="4E9734D68E1042FE8E71FEFA3E6DADCC">
    <w:name w:val="4E9734D68E1042FE8E71FEFA3E6DADCC"/>
  </w:style>
  <w:style w:type="paragraph" w:customStyle="1" w:styleId="DE7909BB38D6421181E7B43F6615F0D9">
    <w:name w:val="DE7909BB38D6421181E7B43F6615F0D9"/>
  </w:style>
  <w:style w:type="paragraph" w:customStyle="1" w:styleId="6036E12FA8F749F99A9592E954C3086E">
    <w:name w:val="6036E12FA8F749F99A9592E954C3086E"/>
  </w:style>
  <w:style w:type="paragraph" w:customStyle="1" w:styleId="14BF903F0B2B48B98311B5A855781661">
    <w:name w:val="14BF903F0B2B48B98311B5A855781661"/>
  </w:style>
  <w:style w:type="paragraph" w:customStyle="1" w:styleId="4AD55805CC3E4986BECA84A423D41E2A">
    <w:name w:val="4AD55805CC3E4986BECA84A423D41E2A"/>
  </w:style>
  <w:style w:type="paragraph" w:customStyle="1" w:styleId="CE3E836EB3254A76AB36491FB7141F42">
    <w:name w:val="CE3E836EB3254A76AB36491FB7141F42"/>
  </w:style>
  <w:style w:type="paragraph" w:customStyle="1" w:styleId="4B44D816218E41F9BE822530BF4C3E7C">
    <w:name w:val="4B44D816218E41F9BE822530BF4C3E7C"/>
  </w:style>
  <w:style w:type="paragraph" w:customStyle="1" w:styleId="3BF29D1C747A4C9C97E46FDBA0072545">
    <w:name w:val="3BF29D1C747A4C9C97E46FDBA0072545"/>
  </w:style>
  <w:style w:type="paragraph" w:customStyle="1" w:styleId="9575D31A6ADF435995CC00A7D5BAD224">
    <w:name w:val="9575D31A6ADF435995CC00A7D5BAD224"/>
  </w:style>
  <w:style w:type="paragraph" w:customStyle="1" w:styleId="3F685E85E95542A1831CB484C35BCCAA">
    <w:name w:val="3F685E85E95542A1831CB484C35BCCAA"/>
  </w:style>
  <w:style w:type="paragraph" w:customStyle="1" w:styleId="5E0550782423493DAA470A71DA2448B6">
    <w:name w:val="5E0550782423493DAA470A71DA2448B6"/>
  </w:style>
  <w:style w:type="paragraph" w:customStyle="1" w:styleId="5364CBD0C7CB4711801F8A842FD4837C">
    <w:name w:val="5364CBD0C7CB4711801F8A842FD4837C"/>
  </w:style>
  <w:style w:type="paragraph" w:customStyle="1" w:styleId="DB869CBE5D984A61A07C2FFB2EEAED83">
    <w:name w:val="DB869CBE5D984A61A07C2FFB2EEAED83"/>
  </w:style>
  <w:style w:type="paragraph" w:customStyle="1" w:styleId="22AE5463117D4D8095616E14036AE004">
    <w:name w:val="22AE5463117D4D8095616E14036AE004"/>
  </w:style>
  <w:style w:type="paragraph" w:customStyle="1" w:styleId="04DA7D1A45D5451E9ABC8ADF23A1A6B7">
    <w:name w:val="04DA7D1A45D5451E9ABC8ADF23A1A6B7"/>
  </w:style>
  <w:style w:type="paragraph" w:customStyle="1" w:styleId="4585C6518DEA4B8C92BA917E53FF6253">
    <w:name w:val="4585C6518DEA4B8C92BA917E53FF6253"/>
  </w:style>
  <w:style w:type="paragraph" w:customStyle="1" w:styleId="1DA81EABF52146DC808FA55FF55EA3CC">
    <w:name w:val="1DA81EABF52146DC808FA55FF55EA3CC"/>
  </w:style>
  <w:style w:type="paragraph" w:customStyle="1" w:styleId="0DD3C38FB65D4B3E8D015363C7EDC3B1">
    <w:name w:val="0DD3C38FB65D4B3E8D015363C7EDC3B1"/>
  </w:style>
  <w:style w:type="paragraph" w:customStyle="1" w:styleId="7DA7945C01C748FDBEAC4F3BB9C3B0CC">
    <w:name w:val="7DA7945C01C748FDBEAC4F3BB9C3B0CC"/>
  </w:style>
  <w:style w:type="paragraph" w:customStyle="1" w:styleId="1512BABF21BE459A950B4E5ADE28BE2B">
    <w:name w:val="1512BABF21BE459A950B4E5ADE28BE2B"/>
  </w:style>
  <w:style w:type="paragraph" w:customStyle="1" w:styleId="D8786FB9D3F843E5952CECD11ADA4281">
    <w:name w:val="D8786FB9D3F843E5952CECD11ADA4281"/>
  </w:style>
  <w:style w:type="paragraph" w:customStyle="1" w:styleId="CEB8EFCFF5CF456CB0D0D1FC7138B109">
    <w:name w:val="CEB8EFCFF5CF456CB0D0D1FC7138B109"/>
  </w:style>
  <w:style w:type="paragraph" w:customStyle="1" w:styleId="9DA889A582554FF6B359CD14D13072A4">
    <w:name w:val="9DA889A582554FF6B359CD14D13072A4"/>
  </w:style>
  <w:style w:type="paragraph" w:customStyle="1" w:styleId="9697A175BAD1403A9BADEAE134637A35">
    <w:name w:val="9697A175BAD1403A9BADEAE134637A35"/>
  </w:style>
  <w:style w:type="paragraph" w:customStyle="1" w:styleId="4BF1A8A091CF482EA79A03B97394E2A0">
    <w:name w:val="4BF1A8A091CF482EA79A03B97394E2A0"/>
  </w:style>
  <w:style w:type="paragraph" w:customStyle="1" w:styleId="3853B5A46D174D60811C0311EAA2E74C">
    <w:name w:val="3853B5A46D174D60811C0311EAA2E74C"/>
  </w:style>
  <w:style w:type="paragraph" w:customStyle="1" w:styleId="B89C684655F5420183D170B203DE4FD5">
    <w:name w:val="B89C684655F5420183D170B203DE4FD5"/>
  </w:style>
  <w:style w:type="paragraph" w:customStyle="1" w:styleId="FD87047474F34DCD90FAE09FA60D2B3D">
    <w:name w:val="FD87047474F34DCD90FAE09FA60D2B3D"/>
  </w:style>
  <w:style w:type="paragraph" w:customStyle="1" w:styleId="77D8AF5A7EF942DA85005F8A04A2E530">
    <w:name w:val="77D8AF5A7EF942DA85005F8A04A2E530"/>
  </w:style>
  <w:style w:type="paragraph" w:customStyle="1" w:styleId="8362C6EE569B41349803884332C840E6">
    <w:name w:val="8362C6EE569B41349803884332C840E6"/>
  </w:style>
  <w:style w:type="paragraph" w:customStyle="1" w:styleId="748939092B7249899C978D207AD830B3">
    <w:name w:val="748939092B7249899C978D207AD830B3"/>
  </w:style>
  <w:style w:type="paragraph" w:customStyle="1" w:styleId="5C699BF98A5841D1BEF1AC0751F8E2C5">
    <w:name w:val="5C699BF98A5841D1BEF1AC0751F8E2C5"/>
  </w:style>
  <w:style w:type="paragraph" w:customStyle="1" w:styleId="1D46466B972140938165BDF8755F4927">
    <w:name w:val="1D46466B972140938165BDF8755F4927"/>
  </w:style>
  <w:style w:type="paragraph" w:customStyle="1" w:styleId="071E528A31E147EF97663D16EA761DBA">
    <w:name w:val="071E528A31E147EF97663D16EA761DBA"/>
  </w:style>
  <w:style w:type="paragraph" w:customStyle="1" w:styleId="5B05B2F05DCA4222930534F74E1D0421">
    <w:name w:val="5B05B2F05DCA4222930534F74E1D0421"/>
  </w:style>
  <w:style w:type="paragraph" w:customStyle="1" w:styleId="C94D6842AD4042BAA45368652C2A58EA">
    <w:name w:val="C94D6842AD4042BAA45368652C2A58EA"/>
  </w:style>
  <w:style w:type="paragraph" w:customStyle="1" w:styleId="833B364493BC4208B7F50EA3BA63A488">
    <w:name w:val="833B364493BC4208B7F50EA3BA63A488"/>
  </w:style>
  <w:style w:type="paragraph" w:customStyle="1" w:styleId="85781C1D5B60457E82E9B7899E6B0975">
    <w:name w:val="85781C1D5B60457E82E9B7899E6B0975"/>
  </w:style>
  <w:style w:type="paragraph" w:customStyle="1" w:styleId="40D05C0282AD4938A4DFF308BFB2D88E">
    <w:name w:val="40D05C0282AD4938A4DFF308BFB2D88E"/>
  </w:style>
  <w:style w:type="paragraph" w:customStyle="1" w:styleId="44802C7D10024B89BACEE9EFCB9622E3">
    <w:name w:val="44802C7D10024B89BACEE9EFCB9622E3"/>
  </w:style>
  <w:style w:type="paragraph" w:customStyle="1" w:styleId="980F51253C9F434A93C3C2E51E355300">
    <w:name w:val="980F51253C9F434A93C3C2E51E355300"/>
  </w:style>
  <w:style w:type="paragraph" w:customStyle="1" w:styleId="47F5E052A1C940A6827C3BE133CC41E3">
    <w:name w:val="47F5E052A1C940A6827C3BE133CC41E3"/>
  </w:style>
  <w:style w:type="paragraph" w:customStyle="1" w:styleId="3AA4307919BB4E5DBF075DD1FD02CBE5">
    <w:name w:val="3AA4307919BB4E5DBF075DD1FD02CBE5"/>
  </w:style>
  <w:style w:type="paragraph" w:customStyle="1" w:styleId="235C8420CF304040A67FEC6E2557D238">
    <w:name w:val="235C8420CF304040A67FEC6E2557D238"/>
  </w:style>
  <w:style w:type="paragraph" w:customStyle="1" w:styleId="36757617E4924702AB3B9A41C1DAF449">
    <w:name w:val="36757617E4924702AB3B9A41C1DAF449"/>
  </w:style>
  <w:style w:type="paragraph" w:customStyle="1" w:styleId="9F65B0DBD1B74C1795662011527137D2">
    <w:name w:val="9F65B0DBD1B74C1795662011527137D2"/>
  </w:style>
  <w:style w:type="paragraph" w:customStyle="1" w:styleId="867ED299F1B74CFCA4E095F085FD5D6E">
    <w:name w:val="867ED299F1B74CFCA4E095F085FD5D6E"/>
  </w:style>
  <w:style w:type="paragraph" w:customStyle="1" w:styleId="C57951E9DF464A3FB0678A16313A052E">
    <w:name w:val="C57951E9DF464A3FB0678A16313A052E"/>
  </w:style>
  <w:style w:type="paragraph" w:customStyle="1" w:styleId="E6BA37F7CFA5438C8161593E04FE889E">
    <w:name w:val="E6BA37F7CFA5438C8161593E04FE889E"/>
  </w:style>
  <w:style w:type="paragraph" w:customStyle="1" w:styleId="3E3D79CAF8B14F8B899228880C9043AD">
    <w:name w:val="3E3D79CAF8B14F8B899228880C9043AD"/>
  </w:style>
  <w:style w:type="paragraph" w:customStyle="1" w:styleId="4FC9778E1F8D430FBEFEC7F9D492A4EC">
    <w:name w:val="4FC9778E1F8D430FBEFEC7F9D492A4EC"/>
  </w:style>
  <w:style w:type="paragraph" w:customStyle="1" w:styleId="D9EA507DE95943B492342EE417F01094">
    <w:name w:val="D9EA507DE95943B492342EE417F01094"/>
  </w:style>
  <w:style w:type="paragraph" w:customStyle="1" w:styleId="02E4E103B0A64359A32F6FD1F33424AE">
    <w:name w:val="02E4E103B0A64359A32F6FD1F33424AE"/>
  </w:style>
  <w:style w:type="paragraph" w:customStyle="1" w:styleId="69EB278D97314913804074EA3E37B5B3">
    <w:name w:val="69EB278D97314913804074EA3E37B5B3"/>
  </w:style>
  <w:style w:type="paragraph" w:customStyle="1" w:styleId="065CB94DF6A24061B7E7E1A83965C009">
    <w:name w:val="065CB94DF6A24061B7E7E1A83965C009"/>
  </w:style>
  <w:style w:type="paragraph" w:customStyle="1" w:styleId="CEF27BC0B08A4A8FAE85086B1E95CD15">
    <w:name w:val="CEF27BC0B08A4A8FAE85086B1E95CD15"/>
  </w:style>
  <w:style w:type="paragraph" w:customStyle="1" w:styleId="A3AE5E1255704AC682C02C57D84619D6">
    <w:name w:val="A3AE5E1255704AC682C02C57D84619D6"/>
  </w:style>
  <w:style w:type="paragraph" w:customStyle="1" w:styleId="591EA7EEC4FD4FD5BAE6FE51D31AD807">
    <w:name w:val="591EA7EEC4FD4FD5BAE6FE51D31AD807"/>
  </w:style>
  <w:style w:type="paragraph" w:customStyle="1" w:styleId="EECEB9BA3D73479EABF9C70A2EA7355B">
    <w:name w:val="EECEB9BA3D73479EABF9C70A2EA7355B"/>
  </w:style>
  <w:style w:type="paragraph" w:customStyle="1" w:styleId="8D53AB9F7B3744318D0BBD9F8D116DCF">
    <w:name w:val="8D53AB9F7B3744318D0BBD9F8D116DCF"/>
  </w:style>
  <w:style w:type="paragraph" w:customStyle="1" w:styleId="66E6B6F4053D4A23BA96E9D541DB8185">
    <w:name w:val="66E6B6F4053D4A23BA96E9D541DB8185"/>
  </w:style>
  <w:style w:type="paragraph" w:customStyle="1" w:styleId="E15D6486373245C7B1372379459DFB3A">
    <w:name w:val="E15D6486373245C7B1372379459DFB3A"/>
  </w:style>
  <w:style w:type="paragraph" w:customStyle="1" w:styleId="6AE04D7E83844639B487392ACD298629">
    <w:name w:val="6AE04D7E83844639B487392ACD298629"/>
    <w:rsid w:val="00F114CA"/>
  </w:style>
  <w:style w:type="paragraph" w:customStyle="1" w:styleId="F64BC785A64948C79CA34DAFD055CBDE">
    <w:name w:val="F64BC785A64948C79CA34DAFD055CBDE"/>
    <w:rsid w:val="00F114CA"/>
  </w:style>
  <w:style w:type="paragraph" w:customStyle="1" w:styleId="F0095BB389584AE99EE41FF7476CA54E">
    <w:name w:val="F0095BB389584AE99EE41FF7476CA54E"/>
    <w:rsid w:val="00F114CA"/>
  </w:style>
  <w:style w:type="paragraph" w:customStyle="1" w:styleId="1C1B311DC60E4985B0A4848BF1DF7070">
    <w:name w:val="1C1B311DC60E4985B0A4848BF1DF7070"/>
    <w:rsid w:val="00F114CA"/>
  </w:style>
  <w:style w:type="paragraph" w:customStyle="1" w:styleId="87387B98A05341E3A7FEA8ED622B7B4C">
    <w:name w:val="87387B98A05341E3A7FEA8ED622B7B4C"/>
    <w:rsid w:val="00F114CA"/>
  </w:style>
  <w:style w:type="paragraph" w:customStyle="1" w:styleId="B34777CA60404659837217B0D0368640">
    <w:name w:val="B34777CA60404659837217B0D0368640"/>
    <w:rsid w:val="00F114CA"/>
  </w:style>
  <w:style w:type="paragraph" w:customStyle="1" w:styleId="5CCFEAA0819947038BDF67139544A0B2">
    <w:name w:val="5CCFEAA0819947038BDF67139544A0B2"/>
    <w:rsid w:val="00F114CA"/>
  </w:style>
  <w:style w:type="paragraph" w:customStyle="1" w:styleId="FCF8C96B263547FDABF16333A3531172">
    <w:name w:val="FCF8C96B263547FDABF16333A3531172"/>
    <w:rsid w:val="00F114CA"/>
  </w:style>
  <w:style w:type="paragraph" w:customStyle="1" w:styleId="2E6D301DB7984BAEA88A8DBA17E3532C">
    <w:name w:val="2E6D301DB7984BAEA88A8DBA17E3532C"/>
    <w:rsid w:val="00F114CA"/>
  </w:style>
  <w:style w:type="paragraph" w:customStyle="1" w:styleId="B67AC63964C44B21A8BB7A4DF068C042">
    <w:name w:val="B67AC63964C44B21A8BB7A4DF068C042"/>
    <w:rsid w:val="00F114CA"/>
  </w:style>
  <w:style w:type="paragraph" w:customStyle="1" w:styleId="2ECDEBC65DAD4B0DA8941CBA9538FF27">
    <w:name w:val="2ECDEBC65DAD4B0DA8941CBA9538FF27"/>
    <w:rsid w:val="00F114CA"/>
  </w:style>
  <w:style w:type="paragraph" w:customStyle="1" w:styleId="428464EB489C4C3DA6E281B044CBB5FB">
    <w:name w:val="428464EB489C4C3DA6E281B044CBB5FB"/>
    <w:rsid w:val="00F114CA"/>
  </w:style>
  <w:style w:type="paragraph" w:customStyle="1" w:styleId="FC8E780814DC4DAD8354A3E857E2D50F">
    <w:name w:val="FC8E780814DC4DAD8354A3E857E2D50F"/>
    <w:rsid w:val="00F114CA"/>
  </w:style>
  <w:style w:type="paragraph" w:customStyle="1" w:styleId="5D60334B8672471DAF1B7457E19861F1">
    <w:name w:val="5D60334B8672471DAF1B7457E19861F1"/>
    <w:rsid w:val="00F114CA"/>
  </w:style>
  <w:style w:type="paragraph" w:customStyle="1" w:styleId="19D9234CB9E64478B107E87A33FAA717">
    <w:name w:val="19D9234CB9E64478B107E87A33FAA717"/>
    <w:rsid w:val="00F114CA"/>
  </w:style>
  <w:style w:type="paragraph" w:customStyle="1" w:styleId="C9505E110DE8486FAE9AAAC047A34D11">
    <w:name w:val="C9505E110DE8486FAE9AAAC047A34D11"/>
    <w:rsid w:val="00F114CA"/>
  </w:style>
  <w:style w:type="paragraph" w:customStyle="1" w:styleId="5FB6152915644B92AF895958D4D36875">
    <w:name w:val="5FB6152915644B92AF895958D4D36875"/>
    <w:rsid w:val="00F114CA"/>
  </w:style>
  <w:style w:type="paragraph" w:customStyle="1" w:styleId="DCC3DE8609AE418687FE7198727ECB51">
    <w:name w:val="DCC3DE8609AE418687FE7198727ECB51"/>
    <w:rsid w:val="00F114CA"/>
  </w:style>
  <w:style w:type="paragraph" w:customStyle="1" w:styleId="2143AAEA75804B848B3FB69B07388ABD">
    <w:name w:val="2143AAEA75804B848B3FB69B07388ABD"/>
    <w:rsid w:val="00F114CA"/>
  </w:style>
  <w:style w:type="paragraph" w:customStyle="1" w:styleId="8D464AA602AB48C4895ECF7FC40CD382">
    <w:name w:val="8D464AA602AB48C4895ECF7FC40CD382"/>
    <w:rsid w:val="00F114CA"/>
  </w:style>
  <w:style w:type="paragraph" w:customStyle="1" w:styleId="6BDE914731BF49BE88DC1A34AAD9AF02">
    <w:name w:val="6BDE914731BF49BE88DC1A34AAD9AF02"/>
    <w:rsid w:val="00F114CA"/>
  </w:style>
  <w:style w:type="paragraph" w:customStyle="1" w:styleId="AC28B997AC1C4B4EACB1777D9549B475">
    <w:name w:val="AC28B997AC1C4B4EACB1777D9549B475"/>
    <w:rsid w:val="00F114CA"/>
  </w:style>
  <w:style w:type="paragraph" w:customStyle="1" w:styleId="01D15D7288464DA1A9CB0151842EBCFD">
    <w:name w:val="01D15D7288464DA1A9CB0151842EBCFD"/>
    <w:rsid w:val="00F114CA"/>
  </w:style>
  <w:style w:type="paragraph" w:customStyle="1" w:styleId="4AF137A6C93B48B8BBA653905530F239">
    <w:name w:val="4AF137A6C93B48B8BBA653905530F239"/>
    <w:rsid w:val="00F114CA"/>
  </w:style>
  <w:style w:type="paragraph" w:customStyle="1" w:styleId="3655C7748B2F48DD93CE6A04BA1CBE6E">
    <w:name w:val="3655C7748B2F48DD93CE6A04BA1CBE6E"/>
    <w:rsid w:val="00F114CA"/>
  </w:style>
  <w:style w:type="paragraph" w:customStyle="1" w:styleId="588902DF7C32401CA3434B8AC216B373">
    <w:name w:val="588902DF7C32401CA3434B8AC216B373"/>
    <w:rsid w:val="00F114CA"/>
  </w:style>
  <w:style w:type="paragraph" w:customStyle="1" w:styleId="7A0E5CC4F1F04628983B205853EB7452">
    <w:name w:val="7A0E5CC4F1F04628983B205853EB7452"/>
    <w:rsid w:val="00F114CA"/>
  </w:style>
  <w:style w:type="paragraph" w:customStyle="1" w:styleId="7516919AE14D48529201EC02DFA400B9">
    <w:name w:val="7516919AE14D48529201EC02DFA400B9"/>
    <w:rsid w:val="00F114CA"/>
  </w:style>
  <w:style w:type="paragraph" w:customStyle="1" w:styleId="98201B33721C466495068CE9C563FFFB">
    <w:name w:val="98201B33721C466495068CE9C563FFFB"/>
    <w:rsid w:val="00F114CA"/>
  </w:style>
  <w:style w:type="paragraph" w:customStyle="1" w:styleId="80D158F2181146B89609F06985EA0AA1">
    <w:name w:val="80D158F2181146B89609F06985EA0AA1"/>
    <w:rsid w:val="00F114CA"/>
  </w:style>
  <w:style w:type="paragraph" w:customStyle="1" w:styleId="0BED980057DA4689B56BF5F89C24EC85">
    <w:name w:val="0BED980057DA4689B56BF5F89C24EC85"/>
    <w:rsid w:val="00F114CA"/>
  </w:style>
  <w:style w:type="paragraph" w:customStyle="1" w:styleId="D3E7007004D74EB8A34D6A96746811AB">
    <w:name w:val="D3E7007004D74EB8A34D6A96746811AB"/>
    <w:rsid w:val="00F114CA"/>
  </w:style>
  <w:style w:type="paragraph" w:customStyle="1" w:styleId="546D3CA4BEB24377AC45478693A81F43">
    <w:name w:val="546D3CA4BEB24377AC45478693A81F43"/>
    <w:rsid w:val="00F114CA"/>
  </w:style>
  <w:style w:type="paragraph" w:customStyle="1" w:styleId="6FCE62A68CDB4A19AC3DE5E4C67A0DBF">
    <w:name w:val="6FCE62A68CDB4A19AC3DE5E4C67A0DBF"/>
    <w:rsid w:val="00F114CA"/>
  </w:style>
  <w:style w:type="paragraph" w:customStyle="1" w:styleId="DD9E462221EF40509086A087B3729E4D">
    <w:name w:val="DD9E462221EF40509086A087B3729E4D"/>
    <w:rsid w:val="00F114CA"/>
  </w:style>
  <w:style w:type="paragraph" w:customStyle="1" w:styleId="A8BB215CF94B4862882CBD1A39B603AC">
    <w:name w:val="A8BB215CF94B4862882CBD1A39B603AC"/>
    <w:rsid w:val="00F114CA"/>
  </w:style>
  <w:style w:type="paragraph" w:customStyle="1" w:styleId="8F95DC72702E4E55AEDB43127D140033">
    <w:name w:val="8F95DC72702E4E55AEDB43127D140033"/>
    <w:rsid w:val="00F114CA"/>
  </w:style>
  <w:style w:type="paragraph" w:customStyle="1" w:styleId="85C6FBE50E544C62A3A368FC445D945F">
    <w:name w:val="85C6FBE50E544C62A3A368FC445D945F"/>
    <w:rsid w:val="00F114CA"/>
  </w:style>
  <w:style w:type="paragraph" w:customStyle="1" w:styleId="D0A8746519674CCB9CD0A32CFFA884D6">
    <w:name w:val="D0A8746519674CCB9CD0A32CFFA884D6"/>
    <w:rsid w:val="00F114CA"/>
  </w:style>
  <w:style w:type="paragraph" w:customStyle="1" w:styleId="92C32130AA314AAC93594355AE22CE35">
    <w:name w:val="92C32130AA314AAC93594355AE22CE35"/>
    <w:rsid w:val="00F114CA"/>
  </w:style>
  <w:style w:type="paragraph" w:customStyle="1" w:styleId="75325943F2984832821A24B0A13BFC8B">
    <w:name w:val="75325943F2984832821A24B0A13BFC8B"/>
    <w:rsid w:val="00F114CA"/>
  </w:style>
  <w:style w:type="paragraph" w:customStyle="1" w:styleId="D3295EC041D5457B9B51A4862B8827F2">
    <w:name w:val="D3295EC041D5457B9B51A4862B8827F2"/>
    <w:rsid w:val="00F114CA"/>
  </w:style>
  <w:style w:type="paragraph" w:customStyle="1" w:styleId="9CBDC84B15F841E2A8FB7EBA1D721BFD">
    <w:name w:val="9CBDC84B15F841E2A8FB7EBA1D721BFD"/>
    <w:rsid w:val="00F114CA"/>
  </w:style>
  <w:style w:type="paragraph" w:customStyle="1" w:styleId="A6BAC2037346444C8206E4AF494E57A3">
    <w:name w:val="A6BAC2037346444C8206E4AF494E57A3"/>
    <w:rsid w:val="00F114CA"/>
  </w:style>
  <w:style w:type="paragraph" w:customStyle="1" w:styleId="4B7FDFCDBAAC4424BD5109CC6DCB2AB2">
    <w:name w:val="4B7FDFCDBAAC4424BD5109CC6DCB2AB2"/>
    <w:rsid w:val="00F114CA"/>
  </w:style>
  <w:style w:type="paragraph" w:customStyle="1" w:styleId="7235E640837442058A7C218FF0A3883A">
    <w:name w:val="7235E640837442058A7C218FF0A3883A"/>
    <w:rsid w:val="00F114CA"/>
  </w:style>
  <w:style w:type="paragraph" w:customStyle="1" w:styleId="435456A8ADF2478DA2135CF0B2162C9D">
    <w:name w:val="435456A8ADF2478DA2135CF0B2162C9D"/>
    <w:rsid w:val="00F114CA"/>
  </w:style>
  <w:style w:type="paragraph" w:customStyle="1" w:styleId="FB0CF0709A7642C4A320F7773FAF937C">
    <w:name w:val="FB0CF0709A7642C4A320F7773FAF937C"/>
    <w:rsid w:val="00F114CA"/>
  </w:style>
  <w:style w:type="paragraph" w:customStyle="1" w:styleId="BE372EBD73D74D299324491570A18959">
    <w:name w:val="BE372EBD73D74D299324491570A18959"/>
    <w:rsid w:val="00F114CA"/>
  </w:style>
  <w:style w:type="paragraph" w:customStyle="1" w:styleId="B8BB4CE9DE2644FABF102F02D650A8FE">
    <w:name w:val="B8BB4CE9DE2644FABF102F02D650A8FE"/>
    <w:rsid w:val="00F114CA"/>
  </w:style>
  <w:style w:type="paragraph" w:customStyle="1" w:styleId="F98B4A5F073D483BBEC0B32023B1C168">
    <w:name w:val="F98B4A5F073D483BBEC0B32023B1C168"/>
    <w:rsid w:val="00F114CA"/>
  </w:style>
  <w:style w:type="paragraph" w:customStyle="1" w:styleId="0E346C6B0D8548B2AD1910009A34A0F5">
    <w:name w:val="0E346C6B0D8548B2AD1910009A34A0F5"/>
    <w:rsid w:val="00F114CA"/>
  </w:style>
  <w:style w:type="paragraph" w:customStyle="1" w:styleId="80980CDECD0F4281B2617E537C40A03D">
    <w:name w:val="80980CDECD0F4281B2617E537C40A03D"/>
    <w:rsid w:val="00F114CA"/>
  </w:style>
  <w:style w:type="paragraph" w:customStyle="1" w:styleId="80DBCF92F4114287827B53AB90F2923A">
    <w:name w:val="80DBCF92F4114287827B53AB90F2923A"/>
    <w:rsid w:val="00F114CA"/>
  </w:style>
  <w:style w:type="paragraph" w:customStyle="1" w:styleId="6191954FED9B4EF9965935A962AC3BE7">
    <w:name w:val="6191954FED9B4EF9965935A962AC3BE7"/>
    <w:rsid w:val="00F114CA"/>
  </w:style>
  <w:style w:type="paragraph" w:customStyle="1" w:styleId="90D76CBAEBCA4D9C88F5B22104AB851E">
    <w:name w:val="90D76CBAEBCA4D9C88F5B22104AB851E"/>
    <w:rsid w:val="00F114CA"/>
  </w:style>
  <w:style w:type="paragraph" w:customStyle="1" w:styleId="8ADC2397C7CA437591B3A5858669E630">
    <w:name w:val="8ADC2397C7CA437591B3A5858669E630"/>
    <w:rsid w:val="00F114CA"/>
  </w:style>
  <w:style w:type="paragraph" w:customStyle="1" w:styleId="23AE28ADCE9C42EE959D06939AEBDB1E">
    <w:name w:val="23AE28ADCE9C42EE959D06939AEBDB1E"/>
    <w:rsid w:val="00F114CA"/>
  </w:style>
  <w:style w:type="paragraph" w:customStyle="1" w:styleId="809831AB9793436E95FB867B9181F691">
    <w:name w:val="809831AB9793436E95FB867B9181F691"/>
    <w:rsid w:val="00F114CA"/>
  </w:style>
  <w:style w:type="paragraph" w:customStyle="1" w:styleId="02470B89C2CA4627992D51A9E8C4712F">
    <w:name w:val="02470B89C2CA4627992D51A9E8C4712F"/>
    <w:rsid w:val="00F114CA"/>
  </w:style>
  <w:style w:type="paragraph" w:customStyle="1" w:styleId="EF8A7CC170564FC1B6666703504AFDDB">
    <w:name w:val="EF8A7CC170564FC1B6666703504AFDDB"/>
    <w:rsid w:val="00F114CA"/>
  </w:style>
  <w:style w:type="paragraph" w:customStyle="1" w:styleId="9D93A351611643398047C94DCE8F9EEB">
    <w:name w:val="9D93A351611643398047C94DCE8F9EEB"/>
    <w:rsid w:val="00F114CA"/>
  </w:style>
  <w:style w:type="paragraph" w:customStyle="1" w:styleId="BF1CC36F95484E5488977679CB05396E">
    <w:name w:val="BF1CC36F95484E5488977679CB05396E"/>
    <w:rsid w:val="00F114CA"/>
  </w:style>
  <w:style w:type="paragraph" w:customStyle="1" w:styleId="4E7EF58E404B4AE9A695A1AF3700ADBD">
    <w:name w:val="4E7EF58E404B4AE9A695A1AF3700ADBD"/>
    <w:rsid w:val="00F114CA"/>
  </w:style>
  <w:style w:type="paragraph" w:customStyle="1" w:styleId="26E1E8032D34467AB80CA47282ECBD78">
    <w:name w:val="26E1E8032D34467AB80CA47282ECBD78"/>
    <w:rsid w:val="00F114CA"/>
  </w:style>
  <w:style w:type="paragraph" w:customStyle="1" w:styleId="350F2CB4373A4708BA8BA2FA59AB5F09">
    <w:name w:val="350F2CB4373A4708BA8BA2FA59AB5F09"/>
    <w:rsid w:val="00F114CA"/>
  </w:style>
  <w:style w:type="paragraph" w:customStyle="1" w:styleId="2B787DC4540440B5BE0563A12688AF4A">
    <w:name w:val="2B787DC4540440B5BE0563A12688AF4A"/>
    <w:rsid w:val="00F114CA"/>
  </w:style>
  <w:style w:type="paragraph" w:customStyle="1" w:styleId="CDFBD73B5D9F4B2CBCE6933884C4E5EF">
    <w:name w:val="CDFBD73B5D9F4B2CBCE6933884C4E5EF"/>
    <w:rsid w:val="00F114CA"/>
  </w:style>
  <w:style w:type="paragraph" w:customStyle="1" w:styleId="96257280C6B845EE935509210D6B4A81">
    <w:name w:val="96257280C6B845EE935509210D6B4A81"/>
    <w:rsid w:val="00F114CA"/>
  </w:style>
  <w:style w:type="paragraph" w:customStyle="1" w:styleId="043EDF0991E046CC8786E2EFFE6ED50B">
    <w:name w:val="043EDF0991E046CC8786E2EFFE6ED50B"/>
    <w:rsid w:val="00F114CA"/>
  </w:style>
  <w:style w:type="paragraph" w:customStyle="1" w:styleId="3864E9F73E2F49D0820DE98FE2F89F02">
    <w:name w:val="3864E9F73E2F49D0820DE98FE2F89F02"/>
    <w:rsid w:val="00F114CA"/>
  </w:style>
  <w:style w:type="paragraph" w:customStyle="1" w:styleId="D84E8B876EC04868A53A9EB2FA1AB201">
    <w:name w:val="D84E8B876EC04868A53A9EB2FA1AB201"/>
    <w:rsid w:val="00F114CA"/>
  </w:style>
  <w:style w:type="paragraph" w:customStyle="1" w:styleId="58D56AEF027748EC97A7D74739EF6C4F">
    <w:name w:val="58D56AEF027748EC97A7D74739EF6C4F"/>
    <w:rsid w:val="00F114CA"/>
  </w:style>
  <w:style w:type="paragraph" w:customStyle="1" w:styleId="1A007C2F8BE946279C44265FF20A409E">
    <w:name w:val="1A007C2F8BE946279C44265FF20A409E"/>
    <w:rsid w:val="00F114CA"/>
  </w:style>
  <w:style w:type="paragraph" w:customStyle="1" w:styleId="908014760886450894763AC2DDCE80FF">
    <w:name w:val="908014760886450894763AC2DDCE80FF"/>
    <w:rsid w:val="00F114CA"/>
  </w:style>
  <w:style w:type="paragraph" w:customStyle="1" w:styleId="38550FC5C5A14BF2AB81764934662C08">
    <w:name w:val="38550FC5C5A14BF2AB81764934662C08"/>
    <w:rsid w:val="00F114CA"/>
  </w:style>
  <w:style w:type="paragraph" w:customStyle="1" w:styleId="9E3C6A8523244788803623322E2D5EC8">
    <w:name w:val="9E3C6A8523244788803623322E2D5EC8"/>
    <w:rsid w:val="00F114CA"/>
  </w:style>
  <w:style w:type="paragraph" w:customStyle="1" w:styleId="F6CF7384D9244C64A6B792C72F39BE5B">
    <w:name w:val="F6CF7384D9244C64A6B792C72F39BE5B"/>
    <w:rsid w:val="00F114CA"/>
  </w:style>
  <w:style w:type="paragraph" w:customStyle="1" w:styleId="0E38B686C74A443D99F3910C8293F843">
    <w:name w:val="0E38B686C74A443D99F3910C8293F843"/>
    <w:rsid w:val="00F114CA"/>
  </w:style>
  <w:style w:type="paragraph" w:customStyle="1" w:styleId="A4E7898939BB413CAA21887041B34F54">
    <w:name w:val="A4E7898939BB413CAA21887041B34F54"/>
    <w:rsid w:val="00F114CA"/>
  </w:style>
  <w:style w:type="paragraph" w:customStyle="1" w:styleId="0A10023CCF6E470882A3F3AE47E7795C">
    <w:name w:val="0A10023CCF6E470882A3F3AE47E7795C"/>
    <w:rsid w:val="00F114CA"/>
  </w:style>
  <w:style w:type="paragraph" w:customStyle="1" w:styleId="337D44664B834C82AD7CA6ED3DAFB5C3">
    <w:name w:val="337D44664B834C82AD7CA6ED3DAFB5C3"/>
    <w:rsid w:val="00F114CA"/>
  </w:style>
  <w:style w:type="paragraph" w:customStyle="1" w:styleId="9A0FE3A6A1FF41FCB9ECD9C711013418">
    <w:name w:val="9A0FE3A6A1FF41FCB9ECD9C711013418"/>
    <w:rsid w:val="00F114CA"/>
  </w:style>
  <w:style w:type="paragraph" w:customStyle="1" w:styleId="226B2CBBC4EE4B8AAFB16507B2A3413C">
    <w:name w:val="226B2CBBC4EE4B8AAFB16507B2A3413C"/>
    <w:rsid w:val="00F114CA"/>
  </w:style>
  <w:style w:type="paragraph" w:customStyle="1" w:styleId="C3B71D6E87B249D09457C627E6954F29">
    <w:name w:val="C3B71D6E87B249D09457C627E6954F29"/>
    <w:rsid w:val="00F114CA"/>
  </w:style>
  <w:style w:type="paragraph" w:customStyle="1" w:styleId="3E05CBD1D4D344ABACD1ED0CFA6F6454">
    <w:name w:val="3E05CBD1D4D344ABACD1ED0CFA6F6454"/>
    <w:rsid w:val="00F114CA"/>
  </w:style>
  <w:style w:type="paragraph" w:customStyle="1" w:styleId="88F114F6CE0E47C7A2321C975DF837F6">
    <w:name w:val="88F114F6CE0E47C7A2321C975DF837F6"/>
    <w:rsid w:val="00F114CA"/>
  </w:style>
  <w:style w:type="paragraph" w:customStyle="1" w:styleId="FD8A1056719044AC85EF23FCBADB859A">
    <w:name w:val="FD8A1056719044AC85EF23FCBADB859A"/>
    <w:rsid w:val="00F114CA"/>
  </w:style>
  <w:style w:type="paragraph" w:customStyle="1" w:styleId="27EA2D9EF59B429EBF2AA438EB54304B">
    <w:name w:val="27EA2D9EF59B429EBF2AA438EB54304B"/>
    <w:rsid w:val="00F114CA"/>
  </w:style>
  <w:style w:type="paragraph" w:customStyle="1" w:styleId="6F648EAD494B4C10ABBD6456DD7D100E">
    <w:name w:val="6F648EAD494B4C10ABBD6456DD7D100E"/>
    <w:rsid w:val="00F114CA"/>
  </w:style>
  <w:style w:type="paragraph" w:customStyle="1" w:styleId="F1E347E7ABFD45F58A53E04F1A1E2595">
    <w:name w:val="F1E347E7ABFD45F58A53E04F1A1E2595"/>
    <w:rsid w:val="00F114CA"/>
  </w:style>
  <w:style w:type="paragraph" w:customStyle="1" w:styleId="B3CEF92EB6EC41B88036F52EACFAFB07">
    <w:name w:val="B3CEF92EB6EC41B88036F52EACFAFB07"/>
    <w:rsid w:val="00F114CA"/>
  </w:style>
  <w:style w:type="paragraph" w:customStyle="1" w:styleId="1B0E1AA8AC8A44C4BE05EE24A7F90F70">
    <w:name w:val="1B0E1AA8AC8A44C4BE05EE24A7F90F70"/>
    <w:rsid w:val="00F114CA"/>
  </w:style>
  <w:style w:type="paragraph" w:customStyle="1" w:styleId="1DB67409BB8641A5AA8722C97AF83C57">
    <w:name w:val="1DB67409BB8641A5AA8722C97AF83C57"/>
    <w:rsid w:val="00F114CA"/>
  </w:style>
  <w:style w:type="paragraph" w:customStyle="1" w:styleId="C3DC57EDDAB54DD8ADF88063E9C55227">
    <w:name w:val="C3DC57EDDAB54DD8ADF88063E9C55227"/>
    <w:rsid w:val="00F114CA"/>
  </w:style>
  <w:style w:type="paragraph" w:customStyle="1" w:styleId="443685A6493C4FB9B0AE6460FB5F983C">
    <w:name w:val="443685A6493C4FB9B0AE6460FB5F983C"/>
    <w:rsid w:val="00F114CA"/>
  </w:style>
  <w:style w:type="paragraph" w:customStyle="1" w:styleId="B6FB3550BED04F2E8FF4789985031FF2">
    <w:name w:val="B6FB3550BED04F2E8FF4789985031FF2"/>
    <w:rsid w:val="00F114CA"/>
  </w:style>
  <w:style w:type="paragraph" w:customStyle="1" w:styleId="A705F32B2DEF4F2BBB39F67984B4ECCD">
    <w:name w:val="A705F32B2DEF4F2BBB39F67984B4ECCD"/>
    <w:rsid w:val="00F114CA"/>
  </w:style>
  <w:style w:type="paragraph" w:customStyle="1" w:styleId="3DE2E63761184F38A02C03150946BE80">
    <w:name w:val="3DE2E63761184F38A02C03150946BE80"/>
    <w:rsid w:val="00F114CA"/>
  </w:style>
  <w:style w:type="paragraph" w:customStyle="1" w:styleId="E4701544800F4937A0477C52D923A252">
    <w:name w:val="E4701544800F4937A0477C52D923A252"/>
    <w:rsid w:val="00F114CA"/>
  </w:style>
  <w:style w:type="paragraph" w:customStyle="1" w:styleId="4C859B207F4A460CBAF0D8628A1B0270">
    <w:name w:val="4C859B207F4A460CBAF0D8628A1B0270"/>
    <w:rsid w:val="00F114CA"/>
  </w:style>
  <w:style w:type="paragraph" w:customStyle="1" w:styleId="E53E0AC2BA524B2CAE2BD6B6D072FDB1">
    <w:name w:val="E53E0AC2BA524B2CAE2BD6B6D072FDB1"/>
    <w:rsid w:val="00F114CA"/>
  </w:style>
  <w:style w:type="paragraph" w:customStyle="1" w:styleId="CDAAD2B16BA84A6AA65B3C3FBCEA37AD">
    <w:name w:val="CDAAD2B16BA84A6AA65B3C3FBCEA37AD"/>
    <w:rsid w:val="00F114CA"/>
  </w:style>
  <w:style w:type="paragraph" w:customStyle="1" w:styleId="AF68644EEB2F4B4D9F323A10352DE3BF">
    <w:name w:val="AF68644EEB2F4B4D9F323A10352DE3BF"/>
    <w:rsid w:val="00F114CA"/>
  </w:style>
  <w:style w:type="paragraph" w:customStyle="1" w:styleId="61CB90DFB20244B1960489A476DC3B70">
    <w:name w:val="61CB90DFB20244B1960489A476DC3B70"/>
    <w:rsid w:val="00F114CA"/>
  </w:style>
  <w:style w:type="paragraph" w:customStyle="1" w:styleId="1892C9772185477E867BFC3C8ED6B79C">
    <w:name w:val="1892C9772185477E867BFC3C8ED6B79C"/>
    <w:rsid w:val="00F114CA"/>
  </w:style>
  <w:style w:type="paragraph" w:customStyle="1" w:styleId="9DEB6ADBF2C6458598A2F5C711DE5960">
    <w:name w:val="9DEB6ADBF2C6458598A2F5C711DE5960"/>
    <w:rsid w:val="00F114CA"/>
  </w:style>
  <w:style w:type="paragraph" w:customStyle="1" w:styleId="3B6E8427A34D4FC9959C2FD9885C624A">
    <w:name w:val="3B6E8427A34D4FC9959C2FD9885C624A"/>
    <w:rsid w:val="00F114CA"/>
  </w:style>
  <w:style w:type="paragraph" w:customStyle="1" w:styleId="6D4896BB8C3D4C8D8B5B80B274840D9C">
    <w:name w:val="6D4896BB8C3D4C8D8B5B80B274840D9C"/>
    <w:rsid w:val="00F114CA"/>
  </w:style>
  <w:style w:type="paragraph" w:customStyle="1" w:styleId="93604DD38F934B089CA0D017E4BA322F">
    <w:name w:val="93604DD38F934B089CA0D017E4BA322F"/>
    <w:rsid w:val="00F114CA"/>
  </w:style>
  <w:style w:type="paragraph" w:customStyle="1" w:styleId="3ED15724B92646A18EB99EE7C957C768">
    <w:name w:val="3ED15724B92646A18EB99EE7C957C768"/>
    <w:rsid w:val="00F114CA"/>
  </w:style>
  <w:style w:type="paragraph" w:customStyle="1" w:styleId="5BDA1AD9EEF7451289AB3624CDFE86D9">
    <w:name w:val="5BDA1AD9EEF7451289AB3624CDFE86D9"/>
    <w:rsid w:val="00F114CA"/>
  </w:style>
  <w:style w:type="paragraph" w:customStyle="1" w:styleId="4D73047BB02048F5BDEE4A91884DF3BD">
    <w:name w:val="4D73047BB02048F5BDEE4A91884DF3BD"/>
    <w:rsid w:val="00F114CA"/>
  </w:style>
  <w:style w:type="paragraph" w:customStyle="1" w:styleId="473CF3194760493C889FEF4B4E5538D2">
    <w:name w:val="473CF3194760493C889FEF4B4E5538D2"/>
    <w:rsid w:val="00F114CA"/>
  </w:style>
  <w:style w:type="paragraph" w:customStyle="1" w:styleId="FAEB8288B0E94D8EADA00C12C1839B16">
    <w:name w:val="FAEB8288B0E94D8EADA00C12C1839B16"/>
    <w:rsid w:val="00F114CA"/>
  </w:style>
  <w:style w:type="paragraph" w:customStyle="1" w:styleId="DF4D2B731AA542AF8A190FDBA0B1BEC5">
    <w:name w:val="DF4D2B731AA542AF8A190FDBA0B1BEC5"/>
    <w:rsid w:val="00F114CA"/>
  </w:style>
  <w:style w:type="paragraph" w:customStyle="1" w:styleId="958BFB93FAB8449B9C6D43580AB218B1">
    <w:name w:val="958BFB93FAB8449B9C6D43580AB218B1"/>
    <w:rsid w:val="00F114CA"/>
  </w:style>
  <w:style w:type="paragraph" w:customStyle="1" w:styleId="B36D1C04791F438DA19017C9AB11F37A">
    <w:name w:val="B36D1C04791F438DA19017C9AB11F37A"/>
    <w:rsid w:val="00F114CA"/>
  </w:style>
  <w:style w:type="paragraph" w:customStyle="1" w:styleId="9476FA2DC7274744A6AF4225DF48942B">
    <w:name w:val="9476FA2DC7274744A6AF4225DF48942B"/>
    <w:rsid w:val="00F114CA"/>
  </w:style>
  <w:style w:type="paragraph" w:customStyle="1" w:styleId="1F923FA9938C4DD48A33A4805CD6852E">
    <w:name w:val="1F923FA9938C4DD48A33A4805CD6852E"/>
    <w:rsid w:val="00F114CA"/>
  </w:style>
  <w:style w:type="paragraph" w:customStyle="1" w:styleId="291C38FD8EE140B4B04BE093F902D955">
    <w:name w:val="291C38FD8EE140B4B04BE093F902D955"/>
    <w:rsid w:val="00F114CA"/>
  </w:style>
  <w:style w:type="paragraph" w:customStyle="1" w:styleId="35F4B95464354D8B99FE0BA496F47AC9">
    <w:name w:val="35F4B95464354D8B99FE0BA496F47AC9"/>
    <w:rsid w:val="00F114CA"/>
  </w:style>
  <w:style w:type="paragraph" w:customStyle="1" w:styleId="94435D8D45C44191BAFA00E731D2B570">
    <w:name w:val="94435D8D45C44191BAFA00E731D2B570"/>
    <w:rsid w:val="00F114CA"/>
  </w:style>
  <w:style w:type="paragraph" w:customStyle="1" w:styleId="80D9F62569A547ACB48220986AE76575">
    <w:name w:val="80D9F62569A547ACB48220986AE76575"/>
    <w:rsid w:val="00F114CA"/>
  </w:style>
  <w:style w:type="paragraph" w:customStyle="1" w:styleId="CCA48EE7256047C88FA46A0112DD6936">
    <w:name w:val="CCA48EE7256047C88FA46A0112DD6936"/>
    <w:rsid w:val="00F114CA"/>
  </w:style>
  <w:style w:type="paragraph" w:customStyle="1" w:styleId="37CC632496A3430FBFBB52AF31B55D5F">
    <w:name w:val="37CC632496A3430FBFBB52AF31B55D5F"/>
    <w:rsid w:val="00F114CA"/>
  </w:style>
  <w:style w:type="paragraph" w:customStyle="1" w:styleId="53BD261E63F84A9AA6DD108DBDD6E5B6">
    <w:name w:val="53BD261E63F84A9AA6DD108DBDD6E5B6"/>
    <w:rsid w:val="00F114CA"/>
  </w:style>
  <w:style w:type="paragraph" w:customStyle="1" w:styleId="8912388FE7E945B689E27CDA80E7D1B6">
    <w:name w:val="8912388FE7E945B689E27CDA80E7D1B6"/>
    <w:rsid w:val="00F114CA"/>
  </w:style>
  <w:style w:type="paragraph" w:customStyle="1" w:styleId="817BFB2266DA438D8573431FF8F38E55">
    <w:name w:val="817BFB2266DA438D8573431FF8F38E55"/>
    <w:rsid w:val="00F114CA"/>
  </w:style>
  <w:style w:type="paragraph" w:customStyle="1" w:styleId="859F4210BB33446CA30B5F4D53869C30">
    <w:name w:val="859F4210BB33446CA30B5F4D53869C30"/>
    <w:rsid w:val="00F114CA"/>
  </w:style>
  <w:style w:type="paragraph" w:customStyle="1" w:styleId="67350BF5A4AA434A8A887F2BE789350A">
    <w:name w:val="67350BF5A4AA434A8A887F2BE789350A"/>
    <w:rsid w:val="00F114CA"/>
  </w:style>
  <w:style w:type="paragraph" w:customStyle="1" w:styleId="0A292BB9AADA43008280F11A50C10F77">
    <w:name w:val="0A292BB9AADA43008280F11A50C10F77"/>
    <w:rsid w:val="00F114CA"/>
  </w:style>
  <w:style w:type="paragraph" w:customStyle="1" w:styleId="07C29FD2217C4578AE9A0129E44F5360">
    <w:name w:val="07C29FD2217C4578AE9A0129E44F5360"/>
    <w:rsid w:val="00F114CA"/>
  </w:style>
  <w:style w:type="paragraph" w:customStyle="1" w:styleId="DFE2D82C2CC34835B77C01B4A3A07336">
    <w:name w:val="DFE2D82C2CC34835B77C01B4A3A07336"/>
    <w:rsid w:val="00F114CA"/>
  </w:style>
  <w:style w:type="paragraph" w:customStyle="1" w:styleId="E38EF63E85914EBABB02A77EF51E9CFF">
    <w:name w:val="E38EF63E85914EBABB02A77EF51E9CFF"/>
    <w:rsid w:val="00F114CA"/>
  </w:style>
  <w:style w:type="paragraph" w:customStyle="1" w:styleId="F7D7D93C7D0147FFB5E2FA2CF8324D97">
    <w:name w:val="F7D7D93C7D0147FFB5E2FA2CF8324D97"/>
    <w:rsid w:val="00F114CA"/>
  </w:style>
  <w:style w:type="paragraph" w:customStyle="1" w:styleId="ECC363C186514B7B8FE1447B69DE808B">
    <w:name w:val="ECC363C186514B7B8FE1447B69DE808B"/>
    <w:rsid w:val="00F114CA"/>
  </w:style>
  <w:style w:type="paragraph" w:customStyle="1" w:styleId="63BE7115504D4DD2B71DE4A74004386A">
    <w:name w:val="63BE7115504D4DD2B71DE4A74004386A"/>
    <w:rsid w:val="00F114CA"/>
  </w:style>
  <w:style w:type="paragraph" w:customStyle="1" w:styleId="324D6652FCFA474C90B28FF05FD5F488">
    <w:name w:val="324D6652FCFA474C90B28FF05FD5F488"/>
    <w:rsid w:val="00F114CA"/>
  </w:style>
  <w:style w:type="paragraph" w:customStyle="1" w:styleId="7064257802CE4F32A3A7578C283D0CDA">
    <w:name w:val="7064257802CE4F32A3A7578C283D0CDA"/>
    <w:rsid w:val="00F114CA"/>
  </w:style>
  <w:style w:type="paragraph" w:customStyle="1" w:styleId="6B28F60DDC18414381BF2AE537454ACE">
    <w:name w:val="6B28F60DDC18414381BF2AE537454ACE"/>
    <w:rsid w:val="00F114CA"/>
  </w:style>
  <w:style w:type="paragraph" w:customStyle="1" w:styleId="7335BB50E43D4EB993E263E520362D54">
    <w:name w:val="7335BB50E43D4EB993E263E520362D54"/>
    <w:rsid w:val="00F114CA"/>
  </w:style>
  <w:style w:type="paragraph" w:customStyle="1" w:styleId="ADA16CD57A594F7E9D6E45AF29F18F8D">
    <w:name w:val="ADA16CD57A594F7E9D6E45AF29F18F8D"/>
    <w:rsid w:val="00F114CA"/>
  </w:style>
  <w:style w:type="paragraph" w:customStyle="1" w:styleId="5178E206619747CA84C0469EF2B75657">
    <w:name w:val="5178E206619747CA84C0469EF2B75657"/>
    <w:rsid w:val="00F114CA"/>
  </w:style>
  <w:style w:type="paragraph" w:customStyle="1" w:styleId="ED962E15B4D34D9FB1B86EF94F443DED">
    <w:name w:val="ED962E15B4D34D9FB1B86EF94F443DED"/>
    <w:rsid w:val="00F114CA"/>
  </w:style>
  <w:style w:type="paragraph" w:customStyle="1" w:styleId="1F77A9878F6447388C6EF1FBD397AB99">
    <w:name w:val="1F77A9878F6447388C6EF1FBD397AB99"/>
    <w:rsid w:val="00F114CA"/>
  </w:style>
  <w:style w:type="paragraph" w:customStyle="1" w:styleId="2F38A1912D2B44B694A91D471C789BB0">
    <w:name w:val="2F38A1912D2B44B694A91D471C789BB0"/>
    <w:rsid w:val="00F114CA"/>
  </w:style>
  <w:style w:type="paragraph" w:customStyle="1" w:styleId="79197AC4E3F64A0C8E42BDF4B2CD0D87">
    <w:name w:val="79197AC4E3F64A0C8E42BDF4B2CD0D87"/>
    <w:rsid w:val="00F114CA"/>
  </w:style>
  <w:style w:type="paragraph" w:customStyle="1" w:styleId="75EDDCBF461B485A8F2A2D65503EDC73">
    <w:name w:val="75EDDCBF461B485A8F2A2D65503EDC73"/>
    <w:rsid w:val="00F114CA"/>
  </w:style>
  <w:style w:type="paragraph" w:customStyle="1" w:styleId="4D37F3F3968C4E25AE7AC07BEB018AD4">
    <w:name w:val="4D37F3F3968C4E25AE7AC07BEB018AD4"/>
    <w:rsid w:val="00F114CA"/>
  </w:style>
  <w:style w:type="paragraph" w:customStyle="1" w:styleId="36778FA248F1432B81AD8A0AB2209E42">
    <w:name w:val="36778FA248F1432B81AD8A0AB2209E42"/>
    <w:rsid w:val="00F114CA"/>
  </w:style>
  <w:style w:type="paragraph" w:customStyle="1" w:styleId="33666A68E6CD46448146AFED86D76D17">
    <w:name w:val="33666A68E6CD46448146AFED86D76D17"/>
    <w:rsid w:val="00F114CA"/>
  </w:style>
  <w:style w:type="paragraph" w:customStyle="1" w:styleId="CA3AC4D47C124FEEBAEECB9E1BDCDD53">
    <w:name w:val="CA3AC4D47C124FEEBAEECB9E1BDCDD53"/>
    <w:rsid w:val="00F114CA"/>
  </w:style>
  <w:style w:type="paragraph" w:customStyle="1" w:styleId="DE7B3B985047401FA41AF6FD7CA8ADA2">
    <w:name w:val="DE7B3B985047401FA41AF6FD7CA8ADA2"/>
    <w:rsid w:val="00F114CA"/>
  </w:style>
  <w:style w:type="paragraph" w:customStyle="1" w:styleId="C96AFE21726149ED827274E498C4CAA7">
    <w:name w:val="C96AFE21726149ED827274E498C4CAA7"/>
    <w:rsid w:val="00F114CA"/>
  </w:style>
  <w:style w:type="paragraph" w:customStyle="1" w:styleId="85AAECA2DE124ABCAA5816BECC9E6B22">
    <w:name w:val="85AAECA2DE124ABCAA5816BECC9E6B22"/>
    <w:rsid w:val="00F114CA"/>
  </w:style>
  <w:style w:type="paragraph" w:customStyle="1" w:styleId="06BEE800B48E4C118FF633F5CD774CF0">
    <w:name w:val="06BEE800B48E4C118FF633F5CD774CF0"/>
    <w:rsid w:val="00F114CA"/>
  </w:style>
  <w:style w:type="paragraph" w:customStyle="1" w:styleId="BF5FAD994F7C4A4B9D942835860D7D34">
    <w:name w:val="BF5FAD994F7C4A4B9D942835860D7D34"/>
    <w:rsid w:val="00F114CA"/>
  </w:style>
  <w:style w:type="paragraph" w:customStyle="1" w:styleId="5EF01E11FC034FDF834C9D85D3D23178">
    <w:name w:val="5EF01E11FC034FDF834C9D85D3D23178"/>
    <w:rsid w:val="00F114CA"/>
  </w:style>
  <w:style w:type="paragraph" w:customStyle="1" w:styleId="CC1489FB7683494FB76F7481CE0E76BD">
    <w:name w:val="CC1489FB7683494FB76F7481CE0E76BD"/>
    <w:rsid w:val="00F114CA"/>
  </w:style>
  <w:style w:type="paragraph" w:customStyle="1" w:styleId="E48AE06F20FA45F4A874CB4282FC6A87">
    <w:name w:val="E48AE06F20FA45F4A874CB4282FC6A87"/>
    <w:rsid w:val="00F114CA"/>
  </w:style>
  <w:style w:type="paragraph" w:customStyle="1" w:styleId="8681777ECB464449B5E422BAA15BA726">
    <w:name w:val="8681777ECB464449B5E422BAA15BA726"/>
    <w:rsid w:val="00F114CA"/>
  </w:style>
  <w:style w:type="paragraph" w:customStyle="1" w:styleId="752F765F134A48C9BF17D23D2983E77E">
    <w:name w:val="752F765F134A48C9BF17D23D2983E77E"/>
    <w:rsid w:val="00F114CA"/>
  </w:style>
  <w:style w:type="paragraph" w:customStyle="1" w:styleId="BCFFCB3EBEAE491483206645F6EE79A2">
    <w:name w:val="BCFFCB3EBEAE491483206645F6EE79A2"/>
    <w:rsid w:val="00F114CA"/>
  </w:style>
  <w:style w:type="paragraph" w:customStyle="1" w:styleId="A50EEAF30A0C4D3DAE0104D27391C0C5">
    <w:name w:val="A50EEAF30A0C4D3DAE0104D27391C0C5"/>
    <w:rsid w:val="00F114CA"/>
  </w:style>
  <w:style w:type="paragraph" w:customStyle="1" w:styleId="CAF7871E57C64A23A0D743B800AA722C">
    <w:name w:val="CAF7871E57C64A23A0D743B800AA722C"/>
    <w:rsid w:val="00F114CA"/>
  </w:style>
  <w:style w:type="paragraph" w:customStyle="1" w:styleId="0048601E73A44E66ABAAA29E9CB84B77">
    <w:name w:val="0048601E73A44E66ABAAA29E9CB84B77"/>
    <w:rsid w:val="00F114CA"/>
  </w:style>
  <w:style w:type="paragraph" w:customStyle="1" w:styleId="D9F15108909F498682B8B4D8E387B721">
    <w:name w:val="D9F15108909F498682B8B4D8E387B721"/>
    <w:rsid w:val="00F114CA"/>
  </w:style>
  <w:style w:type="paragraph" w:customStyle="1" w:styleId="F93BFE5AF150481DBC282231B51E0D38">
    <w:name w:val="F93BFE5AF150481DBC282231B51E0D38"/>
    <w:rsid w:val="00F114CA"/>
  </w:style>
  <w:style w:type="paragraph" w:customStyle="1" w:styleId="2C5DBE649CD34802B6FE5DF98AD14350">
    <w:name w:val="2C5DBE649CD34802B6FE5DF98AD14350"/>
    <w:rsid w:val="00F114CA"/>
  </w:style>
  <w:style w:type="paragraph" w:customStyle="1" w:styleId="21EA866A2206464ABC32C8FF9D1F508E">
    <w:name w:val="21EA866A2206464ABC32C8FF9D1F508E"/>
    <w:rsid w:val="00F114CA"/>
  </w:style>
  <w:style w:type="paragraph" w:customStyle="1" w:styleId="1B9ADB6763924E01A653B37D2834B198">
    <w:name w:val="1B9ADB6763924E01A653B37D2834B198"/>
    <w:rsid w:val="00F114CA"/>
  </w:style>
  <w:style w:type="paragraph" w:customStyle="1" w:styleId="A8C7307E1EBB4E5DA7C93F743C704E1E">
    <w:name w:val="A8C7307E1EBB4E5DA7C93F743C704E1E"/>
    <w:rsid w:val="00F114CA"/>
  </w:style>
  <w:style w:type="paragraph" w:customStyle="1" w:styleId="5CF9106795494E769932B4E45BDF320D">
    <w:name w:val="5CF9106795494E769932B4E45BDF320D"/>
    <w:rsid w:val="00F114CA"/>
  </w:style>
  <w:style w:type="paragraph" w:customStyle="1" w:styleId="AE4FE8F22DF64934A3FF498E49B2D59F">
    <w:name w:val="AE4FE8F22DF64934A3FF498E49B2D59F"/>
    <w:rsid w:val="00F114CA"/>
  </w:style>
  <w:style w:type="paragraph" w:customStyle="1" w:styleId="F0316F48B9DC47CEA736662707367067">
    <w:name w:val="F0316F48B9DC47CEA736662707367067"/>
    <w:rsid w:val="00F114CA"/>
  </w:style>
  <w:style w:type="paragraph" w:customStyle="1" w:styleId="CCB3A3A21D72452CB572BE116EF54501">
    <w:name w:val="CCB3A3A21D72452CB572BE116EF54501"/>
    <w:rsid w:val="00F114CA"/>
  </w:style>
  <w:style w:type="paragraph" w:customStyle="1" w:styleId="6E52DE34308741D2A05DFCF6AC87D27B">
    <w:name w:val="6E52DE34308741D2A05DFCF6AC87D27B"/>
    <w:rsid w:val="00F114CA"/>
  </w:style>
  <w:style w:type="paragraph" w:customStyle="1" w:styleId="2522CA75BA7E48C1A739592214209B76">
    <w:name w:val="2522CA75BA7E48C1A739592214209B76"/>
    <w:rsid w:val="00F114CA"/>
  </w:style>
  <w:style w:type="paragraph" w:customStyle="1" w:styleId="E6CD94263CA44FA3BBC9667A2F32EEDF">
    <w:name w:val="E6CD94263CA44FA3BBC9667A2F32EEDF"/>
    <w:rsid w:val="00F114CA"/>
  </w:style>
  <w:style w:type="paragraph" w:customStyle="1" w:styleId="DF6F149D5056439D9E12F190048B9A7C">
    <w:name w:val="DF6F149D5056439D9E12F190048B9A7C"/>
    <w:rsid w:val="00F114CA"/>
  </w:style>
  <w:style w:type="paragraph" w:customStyle="1" w:styleId="76737BAF9A64439E95F298EECB09CA22">
    <w:name w:val="76737BAF9A64439E95F298EECB09CA22"/>
    <w:rsid w:val="00F114CA"/>
  </w:style>
  <w:style w:type="paragraph" w:customStyle="1" w:styleId="1ED0D8928EBC4714B5C191D9DAC96BAB">
    <w:name w:val="1ED0D8928EBC4714B5C191D9DAC96BAB"/>
    <w:rsid w:val="00F114CA"/>
  </w:style>
  <w:style w:type="paragraph" w:customStyle="1" w:styleId="8A1C04EF103347ED98FFE2FDE71BBFCD">
    <w:name w:val="8A1C04EF103347ED98FFE2FDE71BBFCD"/>
    <w:rsid w:val="00F114CA"/>
  </w:style>
  <w:style w:type="paragraph" w:customStyle="1" w:styleId="D66B7BEE84A6490C8494BD945E848CAC">
    <w:name w:val="D66B7BEE84A6490C8494BD945E848CAC"/>
    <w:rsid w:val="00F114CA"/>
  </w:style>
  <w:style w:type="paragraph" w:customStyle="1" w:styleId="6A2566A287E445EA8A9E8147BE8529D9">
    <w:name w:val="6A2566A287E445EA8A9E8147BE8529D9"/>
    <w:rsid w:val="00F114CA"/>
  </w:style>
  <w:style w:type="paragraph" w:customStyle="1" w:styleId="290D655623ED4E30822FA659ADCC7776">
    <w:name w:val="290D655623ED4E30822FA659ADCC7776"/>
    <w:rsid w:val="00F114CA"/>
  </w:style>
  <w:style w:type="paragraph" w:customStyle="1" w:styleId="DA2CCCC4DC074BC1A599402D4C113EF0">
    <w:name w:val="DA2CCCC4DC074BC1A599402D4C113EF0"/>
    <w:rsid w:val="00F114CA"/>
  </w:style>
  <w:style w:type="paragraph" w:customStyle="1" w:styleId="BC86F0611DCD4D74A85C676F25B7BAAD">
    <w:name w:val="BC86F0611DCD4D74A85C676F25B7BAAD"/>
    <w:rsid w:val="00F114CA"/>
  </w:style>
  <w:style w:type="paragraph" w:customStyle="1" w:styleId="F41C3E1D9B9E42AD9C31C8ED10CCE374">
    <w:name w:val="F41C3E1D9B9E42AD9C31C8ED10CCE374"/>
    <w:rsid w:val="00F114CA"/>
  </w:style>
  <w:style w:type="paragraph" w:customStyle="1" w:styleId="D01BD04AE58E4C79A0A626A375DDB5B9">
    <w:name w:val="D01BD04AE58E4C79A0A626A375DDB5B9"/>
    <w:rsid w:val="00F114CA"/>
  </w:style>
  <w:style w:type="paragraph" w:customStyle="1" w:styleId="9BF1466D88CF4388B182DDB46ACB567E">
    <w:name w:val="9BF1466D88CF4388B182DDB46ACB567E"/>
    <w:rsid w:val="00F114CA"/>
  </w:style>
  <w:style w:type="paragraph" w:customStyle="1" w:styleId="19834AB304C747B49A1D6D97A5E83365">
    <w:name w:val="19834AB304C747B49A1D6D97A5E83365"/>
    <w:rsid w:val="00F114CA"/>
  </w:style>
  <w:style w:type="paragraph" w:customStyle="1" w:styleId="3FDB03BAC9EC46A2A8B63E4DD8C74CFD">
    <w:name w:val="3FDB03BAC9EC46A2A8B63E4DD8C74CFD"/>
    <w:rsid w:val="00F114CA"/>
  </w:style>
  <w:style w:type="paragraph" w:customStyle="1" w:styleId="28604285AB59464E9C831F217B8966BF">
    <w:name w:val="28604285AB59464E9C831F217B8966BF"/>
    <w:rsid w:val="00F114CA"/>
  </w:style>
  <w:style w:type="paragraph" w:customStyle="1" w:styleId="D21F48338BBD403ABC4E2CF930CB2488">
    <w:name w:val="D21F48338BBD403ABC4E2CF930CB2488"/>
    <w:rsid w:val="00F114CA"/>
  </w:style>
  <w:style w:type="paragraph" w:customStyle="1" w:styleId="9A3FDE0D84A54ECFB7D8F89FE1BA6CDA">
    <w:name w:val="9A3FDE0D84A54ECFB7D8F89FE1BA6CDA"/>
    <w:rsid w:val="00F114CA"/>
  </w:style>
  <w:style w:type="paragraph" w:customStyle="1" w:styleId="FAB6B529E5EF47C3914E9228C59C6E30">
    <w:name w:val="FAB6B529E5EF47C3914E9228C59C6E30"/>
    <w:rsid w:val="00F114CA"/>
  </w:style>
  <w:style w:type="paragraph" w:customStyle="1" w:styleId="4F3E1C59BA714FBFAC6CE60164789210">
    <w:name w:val="4F3E1C59BA714FBFAC6CE60164789210"/>
    <w:rsid w:val="00F114CA"/>
  </w:style>
  <w:style w:type="paragraph" w:customStyle="1" w:styleId="028AB94AB8D14295A2A73F10ECD281C5">
    <w:name w:val="028AB94AB8D14295A2A73F10ECD281C5"/>
    <w:rsid w:val="00F114CA"/>
  </w:style>
  <w:style w:type="paragraph" w:customStyle="1" w:styleId="E302B53FEAEF4A41A4EFEE025428907D">
    <w:name w:val="E302B53FEAEF4A41A4EFEE025428907D"/>
    <w:rsid w:val="00F114CA"/>
  </w:style>
  <w:style w:type="paragraph" w:customStyle="1" w:styleId="A29127AC539B4D53A1DE192A838F008C">
    <w:name w:val="A29127AC539B4D53A1DE192A838F008C"/>
    <w:rsid w:val="00F114CA"/>
  </w:style>
  <w:style w:type="paragraph" w:customStyle="1" w:styleId="2AD39A0148F640F6AEC570CEF9E0B695">
    <w:name w:val="2AD39A0148F640F6AEC570CEF9E0B695"/>
    <w:rsid w:val="00F114CA"/>
  </w:style>
  <w:style w:type="paragraph" w:customStyle="1" w:styleId="CBA64E4AA9254A4F9E1464DA9F497231">
    <w:name w:val="CBA64E4AA9254A4F9E1464DA9F497231"/>
    <w:rsid w:val="00F114CA"/>
  </w:style>
  <w:style w:type="paragraph" w:customStyle="1" w:styleId="AA56513E47814D859872A397F8E43086">
    <w:name w:val="AA56513E47814D859872A397F8E43086"/>
    <w:rsid w:val="00F114CA"/>
  </w:style>
  <w:style w:type="paragraph" w:customStyle="1" w:styleId="36EB301D312842A78566841B934992A6">
    <w:name w:val="36EB301D312842A78566841B934992A6"/>
    <w:rsid w:val="00F114CA"/>
  </w:style>
  <w:style w:type="paragraph" w:customStyle="1" w:styleId="CD56036A9D4E464084E9257334A39D62">
    <w:name w:val="CD56036A9D4E464084E9257334A39D62"/>
    <w:rsid w:val="00F114CA"/>
  </w:style>
  <w:style w:type="paragraph" w:customStyle="1" w:styleId="FC09365EDAC8410A9D502B00E0857257">
    <w:name w:val="FC09365EDAC8410A9D502B00E0857257"/>
    <w:rsid w:val="00F114CA"/>
  </w:style>
  <w:style w:type="paragraph" w:customStyle="1" w:styleId="8D37B1BBDE6B4D8CAEE9CA46CA5271E2">
    <w:name w:val="8D37B1BBDE6B4D8CAEE9CA46CA5271E2"/>
    <w:rsid w:val="00F114CA"/>
  </w:style>
  <w:style w:type="paragraph" w:customStyle="1" w:styleId="FC42CADBE953407E80CF730AB4F9DC4C">
    <w:name w:val="FC42CADBE953407E80CF730AB4F9DC4C"/>
    <w:rsid w:val="00F114CA"/>
  </w:style>
  <w:style w:type="paragraph" w:customStyle="1" w:styleId="3242085744FF4239A0050885DDC3F5FC">
    <w:name w:val="3242085744FF4239A0050885DDC3F5FC"/>
    <w:rsid w:val="00F114CA"/>
  </w:style>
  <w:style w:type="paragraph" w:customStyle="1" w:styleId="91C84D1243424F4787D72B9C0EAC698E">
    <w:name w:val="91C84D1243424F4787D72B9C0EAC698E"/>
    <w:rsid w:val="00F114CA"/>
  </w:style>
  <w:style w:type="paragraph" w:customStyle="1" w:styleId="1508BFFCB7D7468E823EAB88024A45DB">
    <w:name w:val="1508BFFCB7D7468E823EAB88024A45DB"/>
    <w:rsid w:val="00F114CA"/>
  </w:style>
  <w:style w:type="paragraph" w:customStyle="1" w:styleId="E0DB8E70C7564B4F93109FFA8C0EBFA7">
    <w:name w:val="E0DB8E70C7564B4F93109FFA8C0EBFA7"/>
    <w:rsid w:val="00F114CA"/>
  </w:style>
  <w:style w:type="paragraph" w:customStyle="1" w:styleId="2B68C94897634AF997CF31EE44BF9498">
    <w:name w:val="2B68C94897634AF997CF31EE44BF9498"/>
    <w:rsid w:val="00F114CA"/>
  </w:style>
  <w:style w:type="paragraph" w:customStyle="1" w:styleId="C4E1505183504ABBA4D57F4930C42607">
    <w:name w:val="C4E1505183504ABBA4D57F4930C42607"/>
    <w:rsid w:val="00F114CA"/>
  </w:style>
  <w:style w:type="paragraph" w:customStyle="1" w:styleId="B00C18CAC882445D83D935853A46A59E">
    <w:name w:val="B00C18CAC882445D83D935853A46A59E"/>
    <w:rsid w:val="00F114CA"/>
  </w:style>
  <w:style w:type="paragraph" w:customStyle="1" w:styleId="02F7F83E105F4F9B9142AE160F10A687">
    <w:name w:val="02F7F83E105F4F9B9142AE160F10A687"/>
    <w:rsid w:val="00F114CA"/>
  </w:style>
  <w:style w:type="paragraph" w:customStyle="1" w:styleId="0DBA9D5E893E45C9BC8E7B253B5FC1A5">
    <w:name w:val="0DBA9D5E893E45C9BC8E7B253B5FC1A5"/>
    <w:rsid w:val="00F114CA"/>
  </w:style>
  <w:style w:type="paragraph" w:customStyle="1" w:styleId="404427BFBA6D46C9BD65FAC535F5F46F">
    <w:name w:val="404427BFBA6D46C9BD65FAC535F5F46F"/>
    <w:rsid w:val="00F114CA"/>
  </w:style>
  <w:style w:type="paragraph" w:customStyle="1" w:styleId="D6CFE940101840AEA4FFFE85929DE32B">
    <w:name w:val="D6CFE940101840AEA4FFFE85929DE32B"/>
    <w:rsid w:val="00F114CA"/>
  </w:style>
  <w:style w:type="paragraph" w:customStyle="1" w:styleId="DF6AA8A3CC83410CA0C21BE24CEA1EBD">
    <w:name w:val="DF6AA8A3CC83410CA0C21BE24CEA1EBD"/>
    <w:rsid w:val="00F114CA"/>
  </w:style>
  <w:style w:type="paragraph" w:customStyle="1" w:styleId="4D826C4BAE5049BCA4CC63FB55B5DBE3">
    <w:name w:val="4D826C4BAE5049BCA4CC63FB55B5DBE3"/>
    <w:rsid w:val="00F114CA"/>
  </w:style>
  <w:style w:type="paragraph" w:customStyle="1" w:styleId="88DE238F00AE44AABCFB76C39EC91BF9">
    <w:name w:val="88DE238F00AE44AABCFB76C39EC91BF9"/>
    <w:rsid w:val="00F114CA"/>
  </w:style>
  <w:style w:type="paragraph" w:customStyle="1" w:styleId="3AE1EB545CAC46ACBEB9352B4A33B09D">
    <w:name w:val="3AE1EB545CAC46ACBEB9352B4A33B09D"/>
    <w:rsid w:val="00F114CA"/>
  </w:style>
  <w:style w:type="paragraph" w:customStyle="1" w:styleId="1128B105468C4A829724C380A6D1519E">
    <w:name w:val="1128B105468C4A829724C380A6D1519E"/>
    <w:rsid w:val="00F114CA"/>
  </w:style>
  <w:style w:type="paragraph" w:customStyle="1" w:styleId="8F0F123C17B44E6D9D76F1B510BF14BB">
    <w:name w:val="8F0F123C17B44E6D9D76F1B510BF14BB"/>
    <w:rsid w:val="00F114CA"/>
  </w:style>
  <w:style w:type="paragraph" w:customStyle="1" w:styleId="EB41A43F34F6406182E05D63B61D131F">
    <w:name w:val="EB41A43F34F6406182E05D63B61D131F"/>
    <w:rsid w:val="00F114CA"/>
  </w:style>
  <w:style w:type="paragraph" w:customStyle="1" w:styleId="EE2D904377AB470BA176AF6B54ED27A8">
    <w:name w:val="EE2D904377AB470BA176AF6B54ED27A8"/>
    <w:rsid w:val="00F114CA"/>
  </w:style>
  <w:style w:type="paragraph" w:customStyle="1" w:styleId="B44170BE9FE9408196B8F08DDAB6CAC5">
    <w:name w:val="B44170BE9FE9408196B8F08DDAB6CAC5"/>
    <w:rsid w:val="00F114CA"/>
  </w:style>
  <w:style w:type="paragraph" w:customStyle="1" w:styleId="763AE3D198224775B2A81032A56CF3AC">
    <w:name w:val="763AE3D198224775B2A81032A56CF3AC"/>
    <w:rsid w:val="00F114CA"/>
  </w:style>
  <w:style w:type="paragraph" w:customStyle="1" w:styleId="52DD4E9A68EF47A0945CFB36DF88CA8B">
    <w:name w:val="52DD4E9A68EF47A0945CFB36DF88CA8B"/>
    <w:rsid w:val="00F114CA"/>
  </w:style>
  <w:style w:type="paragraph" w:customStyle="1" w:styleId="134E71E63BAC4CD29C2CD7E13166FBA0">
    <w:name w:val="134E71E63BAC4CD29C2CD7E13166FBA0"/>
    <w:rsid w:val="00F114CA"/>
  </w:style>
  <w:style w:type="paragraph" w:customStyle="1" w:styleId="4C4051DE7F714AA0A1A46658C5709A76">
    <w:name w:val="4C4051DE7F714AA0A1A46658C5709A76"/>
    <w:rsid w:val="00F114CA"/>
  </w:style>
  <w:style w:type="paragraph" w:customStyle="1" w:styleId="8364EBCD3ABD4C51A49DAC110AEA96A4">
    <w:name w:val="8364EBCD3ABD4C51A49DAC110AEA96A4"/>
    <w:rsid w:val="00F114CA"/>
  </w:style>
  <w:style w:type="paragraph" w:customStyle="1" w:styleId="6DF83CCA24D14A2B83CD2A0702233CF6">
    <w:name w:val="6DF83CCA24D14A2B83CD2A0702233CF6"/>
    <w:rsid w:val="00F114CA"/>
  </w:style>
  <w:style w:type="paragraph" w:customStyle="1" w:styleId="DEDFD4EF46664EB7A62C871BEB7818A7">
    <w:name w:val="DEDFD4EF46664EB7A62C871BEB7818A7"/>
    <w:rsid w:val="00F114CA"/>
  </w:style>
  <w:style w:type="paragraph" w:customStyle="1" w:styleId="BC907F691D2141B297545F08450B025F">
    <w:name w:val="BC907F691D2141B297545F08450B025F"/>
    <w:rsid w:val="00F114CA"/>
  </w:style>
  <w:style w:type="paragraph" w:customStyle="1" w:styleId="AF2E8673C0D2429198112407E1C0CF06">
    <w:name w:val="AF2E8673C0D2429198112407E1C0CF06"/>
    <w:rsid w:val="00F114CA"/>
  </w:style>
  <w:style w:type="paragraph" w:customStyle="1" w:styleId="AB6DD2AAEF4A4B2290CE7664E2C5B23B">
    <w:name w:val="AB6DD2AAEF4A4B2290CE7664E2C5B23B"/>
    <w:rsid w:val="00F114CA"/>
  </w:style>
  <w:style w:type="paragraph" w:customStyle="1" w:styleId="BFB85E7B0E08420DB7A36B9B6C676954">
    <w:name w:val="BFB85E7B0E08420DB7A36B9B6C676954"/>
    <w:rsid w:val="00F114CA"/>
  </w:style>
  <w:style w:type="paragraph" w:customStyle="1" w:styleId="45502794220A44BBB3DD24B5FD8F5B9F">
    <w:name w:val="45502794220A44BBB3DD24B5FD8F5B9F"/>
    <w:rsid w:val="00F114CA"/>
  </w:style>
  <w:style w:type="paragraph" w:customStyle="1" w:styleId="152ED0B398BD418AA3F69D0DCD8FEF8B">
    <w:name w:val="152ED0B398BD418AA3F69D0DCD8FEF8B"/>
    <w:rsid w:val="00F114CA"/>
  </w:style>
  <w:style w:type="paragraph" w:customStyle="1" w:styleId="4986C8A7E53F4A308A68C6F3C0394778">
    <w:name w:val="4986C8A7E53F4A308A68C6F3C0394778"/>
    <w:rsid w:val="00F114CA"/>
  </w:style>
  <w:style w:type="paragraph" w:customStyle="1" w:styleId="F5F3E72691F74BEFB137E0A8039B457B">
    <w:name w:val="F5F3E72691F74BEFB137E0A8039B457B"/>
    <w:rsid w:val="00F114CA"/>
  </w:style>
  <w:style w:type="paragraph" w:customStyle="1" w:styleId="798BA3D02120490B9A9C1CA10BD1728B">
    <w:name w:val="798BA3D02120490B9A9C1CA10BD1728B"/>
    <w:rsid w:val="00F114CA"/>
  </w:style>
  <w:style w:type="paragraph" w:customStyle="1" w:styleId="B20417C199024D9D99A2B6FD59B90E52">
    <w:name w:val="B20417C199024D9D99A2B6FD59B90E52"/>
    <w:rsid w:val="00F114CA"/>
  </w:style>
  <w:style w:type="paragraph" w:customStyle="1" w:styleId="F8C68419806846088941B0E5319176E6">
    <w:name w:val="F8C68419806846088941B0E5319176E6"/>
    <w:rsid w:val="00F114CA"/>
  </w:style>
  <w:style w:type="paragraph" w:customStyle="1" w:styleId="7D2897AF23D145D9AD6EA681A1D72856">
    <w:name w:val="7D2897AF23D145D9AD6EA681A1D72856"/>
    <w:rsid w:val="00F114CA"/>
  </w:style>
  <w:style w:type="paragraph" w:customStyle="1" w:styleId="9BC027DE9B644CD9865A6C72736F2136">
    <w:name w:val="9BC027DE9B644CD9865A6C72736F2136"/>
    <w:rsid w:val="00F114CA"/>
  </w:style>
  <w:style w:type="paragraph" w:customStyle="1" w:styleId="F66FF4DF7EFA4E289362C1BB97C486D9">
    <w:name w:val="F66FF4DF7EFA4E289362C1BB97C486D9"/>
    <w:rsid w:val="00F114CA"/>
  </w:style>
  <w:style w:type="paragraph" w:customStyle="1" w:styleId="F8BD898B432149BE8F7A15687B8CA4F7">
    <w:name w:val="F8BD898B432149BE8F7A15687B8CA4F7"/>
    <w:rsid w:val="00F114CA"/>
  </w:style>
  <w:style w:type="paragraph" w:customStyle="1" w:styleId="399B3EF458064A21B446906517245C1E">
    <w:name w:val="399B3EF458064A21B446906517245C1E"/>
    <w:rsid w:val="00F114CA"/>
  </w:style>
  <w:style w:type="paragraph" w:customStyle="1" w:styleId="DC7A9D569E104B97986B1085DCC833B6">
    <w:name w:val="DC7A9D569E104B97986B1085DCC833B6"/>
    <w:rsid w:val="00F114CA"/>
  </w:style>
  <w:style w:type="paragraph" w:customStyle="1" w:styleId="2769020CFB2C4A078F4B25E72D6DD1C2">
    <w:name w:val="2769020CFB2C4A078F4B25E72D6DD1C2"/>
    <w:rsid w:val="00F114CA"/>
  </w:style>
  <w:style w:type="paragraph" w:customStyle="1" w:styleId="00F5B66AA7434DE1BE20110F1E763C90">
    <w:name w:val="00F5B66AA7434DE1BE20110F1E763C90"/>
    <w:rsid w:val="00F114CA"/>
  </w:style>
  <w:style w:type="paragraph" w:customStyle="1" w:styleId="9770D7C38BAE46CA90FC9D94C5384870">
    <w:name w:val="9770D7C38BAE46CA90FC9D94C5384870"/>
    <w:rsid w:val="00F114CA"/>
  </w:style>
  <w:style w:type="paragraph" w:customStyle="1" w:styleId="AA25D721FE904DAE9F2374BFA9C12A62">
    <w:name w:val="AA25D721FE904DAE9F2374BFA9C12A62"/>
    <w:rsid w:val="00F114CA"/>
  </w:style>
  <w:style w:type="paragraph" w:customStyle="1" w:styleId="9EEE296CCC4C420C83C409DC5EB7CC6C">
    <w:name w:val="9EEE296CCC4C420C83C409DC5EB7CC6C"/>
    <w:rsid w:val="00F114CA"/>
  </w:style>
  <w:style w:type="paragraph" w:customStyle="1" w:styleId="5124595F7B7C4137B6B99246BA806C3E">
    <w:name w:val="5124595F7B7C4137B6B99246BA806C3E"/>
    <w:rsid w:val="00F114CA"/>
  </w:style>
  <w:style w:type="paragraph" w:customStyle="1" w:styleId="F6ED66AB4E0E4A2B8F588CA8E9FFB1B5">
    <w:name w:val="F6ED66AB4E0E4A2B8F588CA8E9FFB1B5"/>
    <w:rsid w:val="00F114CA"/>
  </w:style>
  <w:style w:type="paragraph" w:customStyle="1" w:styleId="B76A054706384E4BAE8D98B3AF775689">
    <w:name w:val="B76A054706384E4BAE8D98B3AF775689"/>
    <w:rsid w:val="00F114CA"/>
  </w:style>
  <w:style w:type="paragraph" w:customStyle="1" w:styleId="AF00570B7A4F486F9DB02C67D284A6F9">
    <w:name w:val="AF00570B7A4F486F9DB02C67D284A6F9"/>
    <w:rsid w:val="00F114CA"/>
  </w:style>
  <w:style w:type="paragraph" w:customStyle="1" w:styleId="6C02F34545254036A64884049530649D">
    <w:name w:val="6C02F34545254036A64884049530649D"/>
    <w:rsid w:val="00F114CA"/>
  </w:style>
  <w:style w:type="paragraph" w:customStyle="1" w:styleId="99A160DB87A3486E914F38A2EAB72552">
    <w:name w:val="99A160DB87A3486E914F38A2EAB72552"/>
    <w:rsid w:val="00F114CA"/>
  </w:style>
  <w:style w:type="paragraph" w:customStyle="1" w:styleId="414E2F7A01F440229DD598EDE1B121FD">
    <w:name w:val="414E2F7A01F440229DD598EDE1B121FD"/>
    <w:rsid w:val="00F114CA"/>
  </w:style>
  <w:style w:type="paragraph" w:customStyle="1" w:styleId="6348A051D92F43BEBB078DB58544C1A6">
    <w:name w:val="6348A051D92F43BEBB078DB58544C1A6"/>
    <w:rsid w:val="00F114CA"/>
  </w:style>
  <w:style w:type="paragraph" w:customStyle="1" w:styleId="EEDB2A5C05A544CCB6249E423AEB78EA">
    <w:name w:val="EEDB2A5C05A544CCB6249E423AEB78EA"/>
    <w:rsid w:val="00F114CA"/>
  </w:style>
  <w:style w:type="paragraph" w:customStyle="1" w:styleId="F11B7D799245453BAA589C706AE33843">
    <w:name w:val="F11B7D799245453BAA589C706AE33843"/>
    <w:rsid w:val="00F114CA"/>
  </w:style>
  <w:style w:type="paragraph" w:customStyle="1" w:styleId="BCDA38FE1E6A498789A144EBDB5AB554">
    <w:name w:val="BCDA38FE1E6A498789A144EBDB5AB554"/>
    <w:rsid w:val="00F114CA"/>
  </w:style>
  <w:style w:type="paragraph" w:customStyle="1" w:styleId="0D8CD72D0A5944BCB15261D5131A1CE0">
    <w:name w:val="0D8CD72D0A5944BCB15261D5131A1CE0"/>
    <w:rsid w:val="00F114CA"/>
  </w:style>
  <w:style w:type="paragraph" w:customStyle="1" w:styleId="9F6064EE3B304A368CC4CF1E69EAD448">
    <w:name w:val="9F6064EE3B304A368CC4CF1E69EAD448"/>
    <w:rsid w:val="00F114CA"/>
  </w:style>
  <w:style w:type="paragraph" w:customStyle="1" w:styleId="C6B95D6D423744A4B37456102901CB75">
    <w:name w:val="C6B95D6D423744A4B37456102901CB75"/>
    <w:rsid w:val="00F114CA"/>
  </w:style>
  <w:style w:type="paragraph" w:customStyle="1" w:styleId="8363BE43C51649B7BB42FCB4ED302B79">
    <w:name w:val="8363BE43C51649B7BB42FCB4ED302B79"/>
    <w:rsid w:val="00F114CA"/>
  </w:style>
  <w:style w:type="paragraph" w:customStyle="1" w:styleId="BDCDA97A2BB146D8A417E717895099C2">
    <w:name w:val="BDCDA97A2BB146D8A417E717895099C2"/>
    <w:rsid w:val="00F114CA"/>
  </w:style>
  <w:style w:type="paragraph" w:customStyle="1" w:styleId="ACB803D125124E669FAA3E5888C5F529">
    <w:name w:val="ACB803D125124E669FAA3E5888C5F529"/>
    <w:rsid w:val="00F114CA"/>
  </w:style>
  <w:style w:type="paragraph" w:customStyle="1" w:styleId="013EC8AFC91B49A681BA04AFE1B9733C">
    <w:name w:val="013EC8AFC91B49A681BA04AFE1B9733C"/>
    <w:rsid w:val="00F114CA"/>
  </w:style>
  <w:style w:type="paragraph" w:customStyle="1" w:styleId="F441744DA70C4F3CAF84145C741134CC">
    <w:name w:val="F441744DA70C4F3CAF84145C741134CC"/>
    <w:rsid w:val="00F114CA"/>
  </w:style>
  <w:style w:type="paragraph" w:customStyle="1" w:styleId="4E72C0D10F364CB6B5FFF02A8FD5743B">
    <w:name w:val="4E72C0D10F364CB6B5FFF02A8FD5743B"/>
    <w:rsid w:val="00F114CA"/>
  </w:style>
  <w:style w:type="paragraph" w:customStyle="1" w:styleId="B5C5C950E8C74DEAA1F1FAB7CBF0E5A7">
    <w:name w:val="B5C5C950E8C74DEAA1F1FAB7CBF0E5A7"/>
    <w:rsid w:val="00F114CA"/>
  </w:style>
  <w:style w:type="paragraph" w:customStyle="1" w:styleId="82D5D81622D8404E91E98624AAC83DD0">
    <w:name w:val="82D5D81622D8404E91E98624AAC83DD0"/>
    <w:rsid w:val="00F114CA"/>
  </w:style>
  <w:style w:type="paragraph" w:customStyle="1" w:styleId="2141A2C34ED34DB39114228BDB6528E1">
    <w:name w:val="2141A2C34ED34DB39114228BDB6528E1"/>
    <w:rsid w:val="00F114CA"/>
  </w:style>
  <w:style w:type="paragraph" w:customStyle="1" w:styleId="8916FAAAC1D84ACDAADA3AB2EFFB2E22">
    <w:name w:val="8916FAAAC1D84ACDAADA3AB2EFFB2E22"/>
    <w:rsid w:val="00F114CA"/>
  </w:style>
  <w:style w:type="paragraph" w:customStyle="1" w:styleId="2B5AA4B50671457290C0D441E18C9AF1">
    <w:name w:val="2B5AA4B50671457290C0D441E18C9AF1"/>
    <w:rsid w:val="00F114CA"/>
  </w:style>
  <w:style w:type="paragraph" w:customStyle="1" w:styleId="A38E69F39B3A45B7965ED1E1488701AE">
    <w:name w:val="A38E69F39B3A45B7965ED1E1488701AE"/>
    <w:rsid w:val="00F114CA"/>
  </w:style>
  <w:style w:type="paragraph" w:customStyle="1" w:styleId="383F6CCB9AF1482BA816924490CFB871">
    <w:name w:val="383F6CCB9AF1482BA816924490CFB871"/>
    <w:rsid w:val="00F114CA"/>
  </w:style>
  <w:style w:type="paragraph" w:customStyle="1" w:styleId="9A4B2DCE21334AB29E50C0C9D3DC1A21">
    <w:name w:val="9A4B2DCE21334AB29E50C0C9D3DC1A21"/>
    <w:rsid w:val="00F114CA"/>
  </w:style>
  <w:style w:type="paragraph" w:customStyle="1" w:styleId="DF5395FC2831400E88F8A53A16BC5864">
    <w:name w:val="DF5395FC2831400E88F8A53A16BC5864"/>
    <w:rsid w:val="00F114CA"/>
  </w:style>
  <w:style w:type="paragraph" w:customStyle="1" w:styleId="C1AEFF32DB0B4D02B91B70E85BA94EDA">
    <w:name w:val="C1AEFF32DB0B4D02B91B70E85BA94EDA"/>
    <w:rsid w:val="00F114CA"/>
  </w:style>
  <w:style w:type="paragraph" w:customStyle="1" w:styleId="76785039F72645E2AF2FBD89B700E3B7">
    <w:name w:val="76785039F72645E2AF2FBD89B700E3B7"/>
    <w:rsid w:val="00F114CA"/>
  </w:style>
  <w:style w:type="paragraph" w:customStyle="1" w:styleId="DEAF8AE4D80C4657A40ADAE8689B9513">
    <w:name w:val="DEAF8AE4D80C4657A40ADAE8689B9513"/>
    <w:rsid w:val="00F114CA"/>
  </w:style>
  <w:style w:type="paragraph" w:customStyle="1" w:styleId="F325B758532343E18A9E0501DA9A2538">
    <w:name w:val="F325B758532343E18A9E0501DA9A2538"/>
    <w:rsid w:val="00F114CA"/>
  </w:style>
  <w:style w:type="paragraph" w:customStyle="1" w:styleId="B9065098A469404881BC75942B4E518E">
    <w:name w:val="B9065098A469404881BC75942B4E518E"/>
    <w:rsid w:val="00F114CA"/>
  </w:style>
  <w:style w:type="paragraph" w:customStyle="1" w:styleId="87EB1AB4201441E3AE10996B8D2DCA86">
    <w:name w:val="87EB1AB4201441E3AE10996B8D2DCA86"/>
    <w:rsid w:val="00F114CA"/>
  </w:style>
  <w:style w:type="paragraph" w:customStyle="1" w:styleId="348252CE419C4E72A1322A443CBCBA2F">
    <w:name w:val="348252CE419C4E72A1322A443CBCBA2F"/>
    <w:rsid w:val="00F114CA"/>
  </w:style>
  <w:style w:type="paragraph" w:customStyle="1" w:styleId="9973C6F1699B4F46833972C403052275">
    <w:name w:val="9973C6F1699B4F46833972C403052275"/>
    <w:rsid w:val="00F114CA"/>
  </w:style>
  <w:style w:type="paragraph" w:customStyle="1" w:styleId="C60F83C8638845069BF919DD12623B61">
    <w:name w:val="C60F83C8638845069BF919DD12623B61"/>
    <w:rsid w:val="00F114CA"/>
  </w:style>
  <w:style w:type="paragraph" w:customStyle="1" w:styleId="A4E53DFEC00349039E096E80119D90B7">
    <w:name w:val="A4E53DFEC00349039E096E80119D90B7"/>
    <w:rsid w:val="00F114CA"/>
  </w:style>
  <w:style w:type="paragraph" w:customStyle="1" w:styleId="2B272426106E4433867D0795FCC7D16E">
    <w:name w:val="2B272426106E4433867D0795FCC7D16E"/>
    <w:rsid w:val="00F114CA"/>
  </w:style>
  <w:style w:type="paragraph" w:customStyle="1" w:styleId="8CED80A47FA941FD89125570C3BC90DA">
    <w:name w:val="8CED80A47FA941FD89125570C3BC90DA"/>
    <w:rsid w:val="00F114CA"/>
  </w:style>
  <w:style w:type="paragraph" w:customStyle="1" w:styleId="7AAFD58A671B4ABFB5548D16D220A445">
    <w:name w:val="7AAFD58A671B4ABFB5548D16D220A445"/>
    <w:rsid w:val="00F114CA"/>
  </w:style>
  <w:style w:type="paragraph" w:customStyle="1" w:styleId="4E8D4172F50D436E92312528B8F7A8A9">
    <w:name w:val="4E8D4172F50D436E92312528B8F7A8A9"/>
    <w:rsid w:val="00F114CA"/>
  </w:style>
  <w:style w:type="paragraph" w:customStyle="1" w:styleId="6507C54DD0CE4AD9A2573CBABE498E31">
    <w:name w:val="6507C54DD0CE4AD9A2573CBABE498E31"/>
    <w:rsid w:val="00F114CA"/>
  </w:style>
  <w:style w:type="paragraph" w:customStyle="1" w:styleId="D70033896E0D4733AF3C915CAB894ACE">
    <w:name w:val="D70033896E0D4733AF3C915CAB894ACE"/>
    <w:rsid w:val="00F114CA"/>
  </w:style>
  <w:style w:type="paragraph" w:customStyle="1" w:styleId="BA9A91B8DBFA42FCBEA5232646A7AF1F">
    <w:name w:val="BA9A91B8DBFA42FCBEA5232646A7AF1F"/>
    <w:rsid w:val="00F114CA"/>
  </w:style>
  <w:style w:type="paragraph" w:customStyle="1" w:styleId="C92FEF519B5E4421BF4809E0327DA150">
    <w:name w:val="C92FEF519B5E4421BF4809E0327DA150"/>
    <w:rsid w:val="00F114CA"/>
  </w:style>
  <w:style w:type="paragraph" w:customStyle="1" w:styleId="3B9F73DBE9A84E9A8886AD204A07F644">
    <w:name w:val="3B9F73DBE9A84E9A8886AD204A07F644"/>
    <w:rsid w:val="00F114CA"/>
  </w:style>
  <w:style w:type="paragraph" w:customStyle="1" w:styleId="B8B8FA20046C4CAB8833046E2414A24B">
    <w:name w:val="B8B8FA20046C4CAB8833046E2414A24B"/>
    <w:rsid w:val="00F114CA"/>
  </w:style>
  <w:style w:type="paragraph" w:customStyle="1" w:styleId="F59BB6AD5132418DA7D8A873A155A667">
    <w:name w:val="F59BB6AD5132418DA7D8A873A155A667"/>
    <w:rsid w:val="00F114CA"/>
  </w:style>
  <w:style w:type="paragraph" w:customStyle="1" w:styleId="72FE8671C1E04847BFB696C45E527714">
    <w:name w:val="72FE8671C1E04847BFB696C45E527714"/>
    <w:rsid w:val="00F114CA"/>
  </w:style>
  <w:style w:type="paragraph" w:customStyle="1" w:styleId="B780A5958A7A46A28E640651D12A8563">
    <w:name w:val="B780A5958A7A46A28E640651D12A8563"/>
    <w:rsid w:val="00F114CA"/>
  </w:style>
  <w:style w:type="paragraph" w:customStyle="1" w:styleId="DAA37093300A4325A0A18567818E130F">
    <w:name w:val="DAA37093300A4325A0A18567818E130F"/>
    <w:rsid w:val="00F114CA"/>
  </w:style>
  <w:style w:type="paragraph" w:customStyle="1" w:styleId="322D009AB4B74D9BA34F83B200BDF8BF">
    <w:name w:val="322D009AB4B74D9BA34F83B200BDF8BF"/>
    <w:rsid w:val="00F114CA"/>
  </w:style>
  <w:style w:type="paragraph" w:customStyle="1" w:styleId="C899BA0D3D514DCCAEC0329266A0A1DC">
    <w:name w:val="C899BA0D3D514DCCAEC0329266A0A1DC"/>
    <w:rsid w:val="00F114CA"/>
  </w:style>
  <w:style w:type="paragraph" w:customStyle="1" w:styleId="C53DA19458D1453EB7016891D3BAEC67">
    <w:name w:val="C53DA19458D1453EB7016891D3BAEC67"/>
    <w:rsid w:val="00F114CA"/>
  </w:style>
  <w:style w:type="paragraph" w:customStyle="1" w:styleId="55CD01E5FF434059A12F1F5F5F697B60">
    <w:name w:val="55CD01E5FF434059A12F1F5F5F697B60"/>
    <w:rsid w:val="00F114CA"/>
  </w:style>
  <w:style w:type="paragraph" w:customStyle="1" w:styleId="6886609A9BFE464399DCC5FE311E004D">
    <w:name w:val="6886609A9BFE464399DCC5FE311E004D"/>
    <w:rsid w:val="00F114CA"/>
  </w:style>
  <w:style w:type="paragraph" w:customStyle="1" w:styleId="48D43053051C4C0E8074BBF84A4F69F5">
    <w:name w:val="48D43053051C4C0E8074BBF84A4F69F5"/>
    <w:rsid w:val="00F114CA"/>
  </w:style>
  <w:style w:type="paragraph" w:customStyle="1" w:styleId="17F7E008892A4303BC92978B430063F3">
    <w:name w:val="17F7E008892A4303BC92978B430063F3"/>
    <w:rsid w:val="00F114CA"/>
  </w:style>
  <w:style w:type="paragraph" w:customStyle="1" w:styleId="9589DA197EA741958F0EE2D98BB0523C">
    <w:name w:val="9589DA197EA741958F0EE2D98BB0523C"/>
    <w:rsid w:val="00F114CA"/>
  </w:style>
  <w:style w:type="paragraph" w:customStyle="1" w:styleId="E9AC9926C6BF4CD6A3E2170A52423A1F">
    <w:name w:val="E9AC9926C6BF4CD6A3E2170A52423A1F"/>
    <w:rsid w:val="00F114CA"/>
  </w:style>
  <w:style w:type="paragraph" w:customStyle="1" w:styleId="D5BC58F693BB4592B8D43E0CE869DF37">
    <w:name w:val="D5BC58F693BB4592B8D43E0CE869DF37"/>
    <w:rsid w:val="00F114CA"/>
  </w:style>
  <w:style w:type="paragraph" w:customStyle="1" w:styleId="EC2172B590994BED8D5CE3CEED059103">
    <w:name w:val="EC2172B590994BED8D5CE3CEED059103"/>
    <w:rsid w:val="00F114CA"/>
  </w:style>
  <w:style w:type="paragraph" w:customStyle="1" w:styleId="2E55859886E141FE93577DD2EEF1F35E">
    <w:name w:val="2E55859886E141FE93577DD2EEF1F35E"/>
    <w:rsid w:val="00F114CA"/>
  </w:style>
  <w:style w:type="paragraph" w:customStyle="1" w:styleId="7456FD85D2F24CCB95CF850AA88F573D">
    <w:name w:val="7456FD85D2F24CCB95CF850AA88F573D"/>
    <w:rsid w:val="00F114CA"/>
  </w:style>
  <w:style w:type="paragraph" w:customStyle="1" w:styleId="5C93931EA0AB431BA159FAA3D3DF3162">
    <w:name w:val="5C93931EA0AB431BA159FAA3D3DF3162"/>
    <w:rsid w:val="00F114CA"/>
  </w:style>
  <w:style w:type="paragraph" w:customStyle="1" w:styleId="22401F19664241A5A3FF25DB90893F86">
    <w:name w:val="22401F19664241A5A3FF25DB90893F86"/>
    <w:rsid w:val="00F114CA"/>
  </w:style>
  <w:style w:type="paragraph" w:customStyle="1" w:styleId="C6D2FB36BD834F32A2A1C3C9872D5679">
    <w:name w:val="C6D2FB36BD834F32A2A1C3C9872D5679"/>
    <w:rsid w:val="00F114CA"/>
  </w:style>
  <w:style w:type="paragraph" w:customStyle="1" w:styleId="51EBDFD51BD44884BD1C475CE63D9D6A">
    <w:name w:val="51EBDFD51BD44884BD1C475CE63D9D6A"/>
    <w:rsid w:val="00F114CA"/>
  </w:style>
  <w:style w:type="paragraph" w:customStyle="1" w:styleId="241BEA1C6E5346E2A638A04D4756DBA8">
    <w:name w:val="241BEA1C6E5346E2A638A04D4756DBA8"/>
    <w:rsid w:val="00F114CA"/>
  </w:style>
  <w:style w:type="paragraph" w:customStyle="1" w:styleId="2790F1C167FA4E8C8E352244CC7AC958">
    <w:name w:val="2790F1C167FA4E8C8E352244CC7AC958"/>
    <w:rsid w:val="00F114CA"/>
  </w:style>
  <w:style w:type="paragraph" w:customStyle="1" w:styleId="A325468E845C4B2B8D7C1CD7841D6B00">
    <w:name w:val="A325468E845C4B2B8D7C1CD7841D6B00"/>
    <w:rsid w:val="00F114CA"/>
  </w:style>
  <w:style w:type="paragraph" w:customStyle="1" w:styleId="50E249AD6B8048B99C5B3FA38BD72D3D">
    <w:name w:val="50E249AD6B8048B99C5B3FA38BD72D3D"/>
    <w:rsid w:val="00F114CA"/>
  </w:style>
  <w:style w:type="paragraph" w:customStyle="1" w:styleId="9E7AC5B656AE4409B7DAF0EF5A56350B">
    <w:name w:val="9E7AC5B656AE4409B7DAF0EF5A56350B"/>
    <w:rsid w:val="00F114CA"/>
  </w:style>
  <w:style w:type="paragraph" w:customStyle="1" w:styleId="15B242A64D604769A2AB69A457879316">
    <w:name w:val="15B242A64D604769A2AB69A457879316"/>
    <w:rsid w:val="00F114CA"/>
  </w:style>
  <w:style w:type="paragraph" w:customStyle="1" w:styleId="33F7BAE96D244AADAD785980AB695FB6">
    <w:name w:val="33F7BAE96D244AADAD785980AB695FB6"/>
    <w:rsid w:val="00F114CA"/>
  </w:style>
  <w:style w:type="paragraph" w:customStyle="1" w:styleId="D54FBB3B6F5644A4A92234D6872C1A7A">
    <w:name w:val="D54FBB3B6F5644A4A92234D6872C1A7A"/>
    <w:rsid w:val="00F114CA"/>
  </w:style>
  <w:style w:type="paragraph" w:customStyle="1" w:styleId="1B79F2EBB11F4C96865F53D3B8342C19">
    <w:name w:val="1B79F2EBB11F4C96865F53D3B8342C19"/>
    <w:rsid w:val="00F114CA"/>
  </w:style>
  <w:style w:type="paragraph" w:customStyle="1" w:styleId="CEC4363B5025455DAE093A4D5BFC2234">
    <w:name w:val="CEC4363B5025455DAE093A4D5BFC2234"/>
    <w:rsid w:val="00F114CA"/>
  </w:style>
  <w:style w:type="paragraph" w:customStyle="1" w:styleId="3972EEE872774C9AB91CE5ED847D69A1">
    <w:name w:val="3972EEE872774C9AB91CE5ED847D69A1"/>
    <w:rsid w:val="00F114CA"/>
  </w:style>
  <w:style w:type="paragraph" w:customStyle="1" w:styleId="29AA4ECB2B4D468A8F8716E20A4326A5">
    <w:name w:val="29AA4ECB2B4D468A8F8716E20A4326A5"/>
    <w:rsid w:val="00F114CA"/>
  </w:style>
  <w:style w:type="paragraph" w:customStyle="1" w:styleId="7A12480FF41E482F851C20C7A91FADA2">
    <w:name w:val="7A12480FF41E482F851C20C7A91FADA2"/>
    <w:rsid w:val="00F114CA"/>
  </w:style>
  <w:style w:type="paragraph" w:customStyle="1" w:styleId="A8308051A7394CD28AEAC5F1B56795FD">
    <w:name w:val="A8308051A7394CD28AEAC5F1B56795FD"/>
    <w:rsid w:val="00F114CA"/>
  </w:style>
  <w:style w:type="paragraph" w:customStyle="1" w:styleId="B0334324F1CB415A90463B754B00EC66">
    <w:name w:val="B0334324F1CB415A90463B754B00EC66"/>
    <w:rsid w:val="00F114CA"/>
  </w:style>
  <w:style w:type="paragraph" w:customStyle="1" w:styleId="01C0DFF8712F4931882A64A13FAD5212">
    <w:name w:val="01C0DFF8712F4931882A64A13FAD5212"/>
    <w:rsid w:val="00F114CA"/>
  </w:style>
  <w:style w:type="paragraph" w:customStyle="1" w:styleId="A5689901C3944B90974921F1DB4D5AA4">
    <w:name w:val="A5689901C3944B90974921F1DB4D5AA4"/>
    <w:rsid w:val="00F114CA"/>
  </w:style>
  <w:style w:type="paragraph" w:customStyle="1" w:styleId="5348E13FEC5A4AE8BA645AB7C16781FB">
    <w:name w:val="5348E13FEC5A4AE8BA645AB7C16781FB"/>
    <w:rsid w:val="00F114CA"/>
  </w:style>
  <w:style w:type="paragraph" w:customStyle="1" w:styleId="7ED2798AB681494B9F46E1048960EAF9">
    <w:name w:val="7ED2798AB681494B9F46E1048960EAF9"/>
    <w:rsid w:val="00F114CA"/>
  </w:style>
  <w:style w:type="paragraph" w:customStyle="1" w:styleId="C688AF6E9F78467B856E095FE1351267">
    <w:name w:val="C688AF6E9F78467B856E095FE1351267"/>
    <w:rsid w:val="00F114CA"/>
  </w:style>
  <w:style w:type="paragraph" w:customStyle="1" w:styleId="97F6DE4780264EFCB458FDF3E558C4CC">
    <w:name w:val="97F6DE4780264EFCB458FDF3E558C4CC"/>
    <w:rsid w:val="00F114CA"/>
  </w:style>
  <w:style w:type="paragraph" w:customStyle="1" w:styleId="DC75F39DC0DD43E69B93BCE93D1A143F">
    <w:name w:val="DC75F39DC0DD43E69B93BCE93D1A143F"/>
    <w:rsid w:val="00F114CA"/>
  </w:style>
  <w:style w:type="paragraph" w:customStyle="1" w:styleId="6524C0E098CB4F99AE44FDA2D8AB3F11">
    <w:name w:val="6524C0E098CB4F99AE44FDA2D8AB3F11"/>
    <w:rsid w:val="00F114CA"/>
  </w:style>
  <w:style w:type="paragraph" w:customStyle="1" w:styleId="4E7CED8358564861815574D08519F4A1">
    <w:name w:val="4E7CED8358564861815574D08519F4A1"/>
    <w:rsid w:val="00F114CA"/>
  </w:style>
  <w:style w:type="paragraph" w:customStyle="1" w:styleId="E7049B5939574D2EB5FD40AC97B7EBD7">
    <w:name w:val="E7049B5939574D2EB5FD40AC97B7EBD7"/>
    <w:rsid w:val="00F114CA"/>
  </w:style>
  <w:style w:type="paragraph" w:customStyle="1" w:styleId="BFCAEA8FEB424639B60B7C87A6E0B1A5">
    <w:name w:val="BFCAEA8FEB424639B60B7C87A6E0B1A5"/>
    <w:rsid w:val="00F114CA"/>
  </w:style>
  <w:style w:type="paragraph" w:customStyle="1" w:styleId="82130199289148F794770C0B7E7B4B53">
    <w:name w:val="82130199289148F794770C0B7E7B4B53"/>
    <w:rsid w:val="00F114CA"/>
  </w:style>
  <w:style w:type="paragraph" w:customStyle="1" w:styleId="AAA75C5710C24040BCE2858B79A6E50D">
    <w:name w:val="AAA75C5710C24040BCE2858B79A6E50D"/>
    <w:rsid w:val="00F114CA"/>
  </w:style>
  <w:style w:type="paragraph" w:customStyle="1" w:styleId="78A9133933584FB68519F558F092795A">
    <w:name w:val="78A9133933584FB68519F558F092795A"/>
    <w:rsid w:val="00F114CA"/>
  </w:style>
  <w:style w:type="paragraph" w:customStyle="1" w:styleId="C49C7F9D87544688BA65A4005D60D347">
    <w:name w:val="C49C7F9D87544688BA65A4005D60D347"/>
    <w:rsid w:val="00F114CA"/>
  </w:style>
  <w:style w:type="paragraph" w:customStyle="1" w:styleId="51B0321C10DB4BB9AC5BD6281F757587">
    <w:name w:val="51B0321C10DB4BB9AC5BD6281F757587"/>
    <w:rsid w:val="00F114CA"/>
  </w:style>
  <w:style w:type="paragraph" w:customStyle="1" w:styleId="A78BB0B011FD4B8984C3934C93D8A6D8">
    <w:name w:val="A78BB0B011FD4B8984C3934C93D8A6D8"/>
    <w:rsid w:val="00F114CA"/>
  </w:style>
  <w:style w:type="paragraph" w:customStyle="1" w:styleId="DA7927FE658F449C969E1212CBB6EBC0">
    <w:name w:val="DA7927FE658F449C969E1212CBB6EBC0"/>
    <w:rsid w:val="00F114CA"/>
  </w:style>
  <w:style w:type="paragraph" w:customStyle="1" w:styleId="9A06A4EEA128407688761A8671F62108">
    <w:name w:val="9A06A4EEA128407688761A8671F62108"/>
    <w:rsid w:val="00F114CA"/>
  </w:style>
  <w:style w:type="paragraph" w:customStyle="1" w:styleId="B899F0F7CCBB45589CDE0B8BD4494B7D">
    <w:name w:val="B899F0F7CCBB45589CDE0B8BD4494B7D"/>
    <w:rsid w:val="00F114CA"/>
  </w:style>
  <w:style w:type="paragraph" w:customStyle="1" w:styleId="FCEB9284E107469B999A439A5044F55A">
    <w:name w:val="FCEB9284E107469B999A439A5044F55A"/>
    <w:rsid w:val="00F114CA"/>
  </w:style>
  <w:style w:type="paragraph" w:customStyle="1" w:styleId="B49D487338944FBC9252D168453C58A6">
    <w:name w:val="B49D487338944FBC9252D168453C58A6"/>
    <w:rsid w:val="00F114CA"/>
  </w:style>
  <w:style w:type="paragraph" w:customStyle="1" w:styleId="6DF92274193646BFBFB685861C4623CA">
    <w:name w:val="6DF92274193646BFBFB685861C4623CA"/>
    <w:rsid w:val="00F114CA"/>
  </w:style>
  <w:style w:type="paragraph" w:customStyle="1" w:styleId="37B989E8760C40F189B13DEBE97B2E6B">
    <w:name w:val="37B989E8760C40F189B13DEBE97B2E6B"/>
    <w:rsid w:val="00F114CA"/>
  </w:style>
  <w:style w:type="paragraph" w:customStyle="1" w:styleId="D2E52EA53A164BA0A67A3F1D87E5C071">
    <w:name w:val="D2E52EA53A164BA0A67A3F1D87E5C071"/>
    <w:rsid w:val="00F114CA"/>
  </w:style>
  <w:style w:type="paragraph" w:customStyle="1" w:styleId="BB14ECED0F244AE9903B851563527DF6">
    <w:name w:val="BB14ECED0F244AE9903B851563527DF6"/>
    <w:rsid w:val="00F114CA"/>
  </w:style>
  <w:style w:type="paragraph" w:customStyle="1" w:styleId="AA227E466CB24FFE970CF17D906158B7">
    <w:name w:val="AA227E466CB24FFE970CF17D906158B7"/>
    <w:rsid w:val="00F114CA"/>
  </w:style>
  <w:style w:type="paragraph" w:customStyle="1" w:styleId="D40E4AA7E4EC4AECBE45231405768C60">
    <w:name w:val="D40E4AA7E4EC4AECBE45231405768C60"/>
    <w:rsid w:val="00F114CA"/>
  </w:style>
  <w:style w:type="paragraph" w:customStyle="1" w:styleId="7E140634A9F94136AB9942EFE16B71AD">
    <w:name w:val="7E140634A9F94136AB9942EFE16B71AD"/>
    <w:rsid w:val="00F114CA"/>
  </w:style>
  <w:style w:type="paragraph" w:customStyle="1" w:styleId="EAAF9527804E45608B3AA13A49E8C4B9">
    <w:name w:val="EAAF9527804E45608B3AA13A49E8C4B9"/>
    <w:rsid w:val="00F114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f9b5e87859ce6d7eedbdc6e4e4205c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5e0075ee7624d6a846e01eb6183742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2B731-8FA9-4B63-AFAA-3A0B4B7E0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10A73A-12AE-40FB-9643-5C7791D7D3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A1D0E4-03F4-4455-B584-C699F9390B7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ADBED25-9BD2-4B8C-BE21-202F7F3B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План домашнего бизнеса</Template>
  <TotalTime>0</TotalTime>
  <Pages>10</Pages>
  <Words>1300</Words>
  <Characters>7416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«ШОПС ГРУП»</vt:lpstr>
      <vt:lpstr/>
    </vt:vector>
  </TitlesOfParts>
  <Company/>
  <LinksUpToDate>false</LinksUpToDate>
  <CharactersWithSpaces>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«ШОПС ГРУП»</dc:title>
  <dc:subject>МАГАЗИН ОДЯГУ</dc:subject>
  <dc:creator/>
  <cp:keywords/>
  <dc:description/>
  <cp:lastModifiedBy/>
  <cp:revision>1</cp:revision>
  <dcterms:created xsi:type="dcterms:W3CDTF">2022-05-01T19:20:00Z</dcterms:created>
  <dcterms:modified xsi:type="dcterms:W3CDTF">2022-05-01T19:20:00Z</dcterms:modified>
  <cp:contentStatus>БІЗНЕС-ПЛАН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