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411665988"/>
        <w:docPartObj>
          <w:docPartGallery w:val="Cover Pages"/>
          <w:docPartUnique/>
        </w:docPartObj>
      </w:sdtPr>
      <w:sdtEndPr/>
      <w:sdtContent>
        <w:p w:rsidR="00F5765A" w:rsidRDefault="00F5765A">
          <w:pPr>
            <w:pStyle w:val="ac"/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0" wp14:anchorId="315FF061" wp14:editId="48957DA6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3943350" cy="265176"/>
                    <wp:effectExtent l="0" t="0" r="7620" b="0"/>
                    <wp:wrapSquare wrapText="bothSides"/>
                    <wp:docPr id="20" name="Надпись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265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5765A" w:rsidRDefault="00F5765A">
                                <w:pPr>
                                  <w:pStyle w:val="a6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5FF061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0" o:spid="_x0000_s1026" type="#_x0000_t202" style="position:absolute;margin-left:0;margin-top:0;width:310.5pt;height:20.9pt;z-index:251660288;visibility:visible;mso-wrap-style:square;mso-width-percent:95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9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" o:allowoverlap="f" filled="f" stroked="f" strokeweight=".5pt">
                    <v:textbox style="mso-fit-shape-to-text:t" inset="0,,0">
                      <w:txbxContent>
                        <w:p w:rsidR="00F5765A" w:rsidRDefault="00F5765A">
                          <w:pPr>
                            <w:pStyle w:val="a6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0" wp14:anchorId="2A021CED" wp14:editId="2E1C7ED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75000</wp14:pctPosVOffset>
                        </wp:positionV>
                      </mc:Choice>
                      <mc:Fallback>
                        <wp:positionV relativeFrom="page">
                          <wp:posOffset>7659370</wp:posOffset>
                        </wp:positionV>
                      </mc:Fallback>
                    </mc:AlternateContent>
                    <wp:extent cx="3943350" cy="1325880"/>
                    <wp:effectExtent l="0" t="0" r="7620" b="5080"/>
                    <wp:wrapSquare wrapText="bothSides"/>
                    <wp:docPr id="21" name="Надпись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1325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72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alias w:val="Заголовок"/>
                                  <w:tag w:val=""/>
                                  <w:id w:val="-97059377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5765A" w:rsidRPr="0007012C" w:rsidRDefault="0007012C">
                                    <w:pPr>
                                      <w:pStyle w:val="11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72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7012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72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СТИХИ</w:t>
                                    </w:r>
                                  </w:p>
                                </w:sdtContent>
                              </w:sdt>
                              <w:p w:rsidR="00F5765A" w:rsidRPr="0007012C" w:rsidRDefault="00AA6808">
                                <w:pPr>
                                  <w:pStyle w:val="a9"/>
                                  <w:rPr>
                                    <w:rFonts w:ascii="Segoe Print" w:hAnsi="Segoe Print"/>
                                    <w:sz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Segoe Print" w:hAnsi="Segoe Print"/>
                                      <w:sz w:val="32"/>
                                    </w:rPr>
                                    <w:alias w:val="Подзаголовок"/>
                                    <w:tag w:val=""/>
                                    <w:id w:val="23583468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012C" w:rsidRPr="0007012C">
                                      <w:rPr>
                                        <w:rFonts w:ascii="Segoe Print" w:hAnsi="Segoe Print"/>
                                        <w:sz w:val="32"/>
                                      </w:rPr>
                                      <w:t>Рина ленская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021CED" id="Надпись 21" o:spid="_x0000_s1027" type="#_x0000_t202" style="position:absolute;margin-left:0;margin-top:0;width:310.5pt;height:104.4pt;z-index:251661312;visibility:visible;mso-wrap-style:square;mso-width-percent:950;mso-height-percent:0;mso-top-percent:750;mso-wrap-distance-left:9pt;mso-wrap-distance-top:0;mso-wrap-distance-right:9pt;mso-wrap-distance-bottom:0;mso-position-horizontal:center;mso-position-horizontal-relative:margin;mso-position-vertical-relative:margin;mso-width-percent:950;mso-height-percent:0;mso-top-percent:7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" o:allowoverlap="f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alias w:val="Заголовок"/>
                            <w:tag w:val=""/>
                            <w:id w:val="-97059377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5765A" w:rsidRPr="0007012C" w:rsidRDefault="0007012C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012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СТИХИ</w:t>
                              </w:r>
                            </w:p>
                          </w:sdtContent>
                        </w:sdt>
                        <w:p w:rsidR="00F5765A" w:rsidRPr="0007012C" w:rsidRDefault="00A62F4B">
                          <w:pPr>
                            <w:pStyle w:val="aa"/>
                            <w:rPr>
                              <w:rFonts w:ascii="Segoe Print" w:hAnsi="Segoe Print"/>
                              <w:sz w:val="32"/>
                            </w:rPr>
                          </w:pPr>
                          <w:sdt>
                            <w:sdtPr>
                              <w:rPr>
                                <w:rFonts w:ascii="Segoe Print" w:hAnsi="Segoe Print"/>
                                <w:sz w:val="32"/>
                              </w:rPr>
                              <w:alias w:val="Подзаголовок"/>
                              <w:tag w:val=""/>
                              <w:id w:val="23583468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7012C" w:rsidRPr="0007012C">
                                <w:rPr>
                                  <w:rFonts w:ascii="Segoe Print" w:hAnsi="Segoe Print"/>
                                  <w:sz w:val="32"/>
                                </w:rPr>
                                <w:t>Рина ленская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  <w:p w:rsidR="00F5765A" w:rsidRDefault="00F5765A"/>
        <w:p w:rsidR="00F5765A" w:rsidRDefault="0007012C">
          <w:pPr>
            <w:rPr>
              <w:sz w:val="24"/>
            </w:rPr>
          </w:pPr>
          <w:r>
            <w:rPr>
              <w:noProof/>
              <w:sz w:val="24"/>
            </w:rPr>
            <w:drawing>
              <wp:anchor distT="0" distB="0" distL="114300" distR="114300" simplePos="0" relativeHeight="251662336" behindDoc="0" locked="0" layoutInCell="1" allowOverlap="1" wp14:anchorId="163B2101" wp14:editId="756DD27E">
                <wp:simplePos x="0" y="0"/>
                <wp:positionH relativeFrom="margin">
                  <wp:align>center</wp:align>
                </wp:positionH>
                <wp:positionV relativeFrom="paragraph">
                  <wp:posOffset>1022986</wp:posOffset>
                </wp:positionV>
                <wp:extent cx="6081122" cy="4053840"/>
                <wp:effectExtent l="156210" t="167640" r="190500" b="19050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4972.JPG"/>
                        <pic:cNvPicPr/>
                      </pic:nvPicPr>
                      <pic:blipFill>
                        <a:blip r:embed="rId10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81122" cy="4053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5765A">
            <w:rPr>
              <w:sz w:val="24"/>
            </w:rPr>
            <w:br w:type="page"/>
          </w:r>
        </w:p>
      </w:sdtContent>
    </w:sdt>
    <w:bookmarkEnd w:id="4"/>
    <w:bookmarkEnd w:id="3"/>
    <w:bookmarkEnd w:id="2"/>
    <w:bookmarkEnd w:id="1"/>
    <w:bookmarkEnd w:id="0"/>
    <w:p w:rsidR="006413E8" w:rsidRDefault="004109BB" w:rsidP="00BF5748">
      <w:pPr>
        <w:pStyle w:val="1"/>
        <w:jc w:val="center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15EC14F" wp14:editId="2B2AB41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710103" cy="4200525"/>
            <wp:effectExtent l="114300" t="76200" r="71755" b="1428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Cqm9N8GlA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103" cy="420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Default="00BF5748" w:rsidP="00BF5748">
      <w:pPr>
        <w:jc w:val="center"/>
        <w:rPr>
          <w:sz w:val="28"/>
          <w:szCs w:val="28"/>
        </w:rPr>
      </w:pP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Меня тошнит от вашего отсутствия извилин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Мне не понять ваши крысиные натуры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Смотреть в глаза и говорить: "какой ты милый"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А за спиной твердить: "вот это дура!"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А знаешь иногда приятно слышать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Как брызжа ядом изо рта и извиваясь</w:t>
      </w:r>
    </w:p>
    <w:p w:rsidR="00BF5748" w:rsidRPr="00BF5748" w:rsidRDefault="00BF5748" w:rsidP="00BF5748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В вас дохнут люди с мерзким криком</w:t>
      </w:r>
    </w:p>
    <w:p w:rsidR="00473C3E" w:rsidRDefault="00BF5748" w:rsidP="00473C3E">
      <w:pPr>
        <w:jc w:val="center"/>
        <w:rPr>
          <w:rFonts w:ascii="Segoe Print" w:hAnsi="Segoe Print"/>
          <w:sz w:val="28"/>
          <w:szCs w:val="28"/>
        </w:rPr>
      </w:pPr>
      <w:r w:rsidRPr="00BF5748">
        <w:rPr>
          <w:rFonts w:ascii="Segoe Print" w:hAnsi="Segoe Print"/>
          <w:sz w:val="28"/>
          <w:szCs w:val="28"/>
        </w:rPr>
        <w:t>Лишь монстры в оболочке оставаясь.</w:t>
      </w:r>
    </w:p>
    <w:p w:rsidR="00473C3E" w:rsidRDefault="00473C3E" w:rsidP="00473C3E">
      <w:pPr>
        <w:jc w:val="center"/>
        <w:rPr>
          <w:rFonts w:ascii="Segoe Print" w:hAnsi="Segoe Print"/>
          <w:sz w:val="22"/>
          <w:szCs w:val="22"/>
        </w:rPr>
        <w:sectPr w:rsidR="00473C3E" w:rsidSect="0007012C">
          <w:pgSz w:w="11907" w:h="16839" w:code="9"/>
          <w:pgMar w:top="1134" w:right="567" w:bottom="1134" w:left="1134" w:header="709" w:footer="709" w:gutter="0"/>
          <w:pgNumType w:start="0"/>
          <w:cols w:space="720"/>
          <w:titlePg/>
          <w:docGrid w:linePitch="360"/>
        </w:sectPr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  <w:r>
        <w:rPr>
          <w:rFonts w:ascii="Segoe Print" w:hAnsi="Segoe Print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00C249B" wp14:editId="1CE53E07">
            <wp:simplePos x="0" y="0"/>
            <wp:positionH relativeFrom="margin">
              <wp:posOffset>554355</wp:posOffset>
            </wp:positionH>
            <wp:positionV relativeFrom="paragraph">
              <wp:posOffset>-377825</wp:posOffset>
            </wp:positionV>
            <wp:extent cx="4838065" cy="3629025"/>
            <wp:effectExtent l="171450" t="171450" r="229235" b="2381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nTkraCOgX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6290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Default="00473C3E" w:rsidP="00473C3E">
      <w:pPr>
        <w:pStyle w:val="ac"/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Брутальный не сварит кофе с утра,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Зимою не спросит: "тепло ли одета?"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И душу не вывернет строчкой до тла,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Под утро не явится с алым букетом.</w:t>
      </w:r>
    </w:p>
    <w:p w:rsidR="00EF0ED2" w:rsidRPr="00EF0ED2" w:rsidRDefault="00EF0ED2" w:rsidP="00473C3E">
      <w:pPr>
        <w:pStyle w:val="ac"/>
        <w:rPr>
          <w:rFonts w:ascii="Segoe Print" w:hAnsi="Segoe Print"/>
          <w:sz w:val="24"/>
          <w:szCs w:val="24"/>
        </w:rPr>
      </w:pP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Брутальность! О большем его не проси.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Он робот без чувств, без эмоций, без ласки.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И даже глазам полным страха, тоски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Он лишь ухмыльнётся, и прочь, без опаски.</w:t>
      </w: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sz w:val="24"/>
          <w:szCs w:val="24"/>
        </w:rPr>
      </w:pP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Он вольная птица в порыве грядущих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Ужасных, тревожных и тёмных ночей.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Он сам по себе среди многих идущих,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Он сам по себе, но по сути - ничей.</w:t>
      </w:r>
    </w:p>
    <w:p w:rsidR="00EF0ED2" w:rsidRPr="00EF0ED2" w:rsidRDefault="00EF0ED2" w:rsidP="00473C3E">
      <w:pPr>
        <w:pStyle w:val="ac"/>
        <w:rPr>
          <w:rFonts w:ascii="Segoe Print" w:hAnsi="Segoe Print"/>
          <w:sz w:val="24"/>
          <w:szCs w:val="24"/>
        </w:rPr>
      </w:pP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Ненужный, забытый, на мир обозленный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В надежде хоть в ком-то себя отыскать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Бродя безнадежно средь моря иллюзий.</w:t>
      </w:r>
    </w:p>
    <w:p w:rsidR="00473C3E" w:rsidRPr="00EF0ED2" w:rsidRDefault="00473C3E" w:rsidP="00473C3E">
      <w:pPr>
        <w:pStyle w:val="ac"/>
        <w:rPr>
          <w:rFonts w:ascii="Segoe Print" w:hAnsi="Segoe Print"/>
          <w:sz w:val="24"/>
          <w:szCs w:val="24"/>
        </w:rPr>
        <w:sectPr w:rsidR="00473C3E" w:rsidRPr="00EF0ED2" w:rsidSect="00473C3E">
          <w:type w:val="continuous"/>
          <w:pgSz w:w="11907" w:h="16839" w:code="9"/>
          <w:pgMar w:top="1134" w:right="567" w:bottom="1134" w:left="1134" w:header="709" w:footer="709" w:gutter="0"/>
          <w:pgNumType w:start="0"/>
          <w:cols w:num="2" w:space="720"/>
          <w:titlePg/>
          <w:docGrid w:linePitch="360"/>
        </w:sectPr>
      </w:pPr>
      <w:r w:rsidRPr="00EF0ED2">
        <w:rPr>
          <w:rFonts w:ascii="Segoe Print" w:hAnsi="Segoe Print"/>
          <w:sz w:val="24"/>
          <w:szCs w:val="24"/>
        </w:rPr>
        <w:t>Тебя человеком можно назвать?</w:t>
      </w:r>
    </w:p>
    <w:p w:rsidR="00473C3E" w:rsidRDefault="00473C3E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  <w:r>
        <w:rPr>
          <w:rFonts w:ascii="Segoe Print" w:hAnsi="Segoe Print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A85641F" wp14:editId="3A5EA7B8">
            <wp:simplePos x="0" y="0"/>
            <wp:positionH relativeFrom="margin">
              <wp:posOffset>742949</wp:posOffset>
            </wp:positionH>
            <wp:positionV relativeFrom="page">
              <wp:align>top</wp:align>
            </wp:positionV>
            <wp:extent cx="4475871" cy="3244769"/>
            <wp:effectExtent l="381000" t="400050" r="496570" b="3943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wwvC8I4u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71" cy="324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473C3E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EF0ED2">
      <w:pPr>
        <w:jc w:val="center"/>
        <w:rPr>
          <w:rFonts w:ascii="Segoe Print" w:hAnsi="Segoe Print"/>
          <w:sz w:val="28"/>
          <w:szCs w:val="28"/>
        </w:rPr>
      </w:pPr>
    </w:p>
    <w:p w:rsid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Ты возможно останешься фотом в коричневой рамке,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Позабытым мною когда-то на чердаке,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Но я душу рвала, раскрывая себя на изнанку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Вспоминая как руку держал в руке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И случайно найдя спустя годы то фото ,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Я задумаюсь это ведь был...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Ты ведь был лишь случайный попутчик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Никогда, никого не любил.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Ты окажешься всеми забытый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В старой рамке, в чердачном углу...</w:t>
      </w:r>
    </w:p>
    <w:p w:rsidR="00EF0ED2" w:rsidRP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Я сижу у окна, а за ивами</w:t>
      </w:r>
    </w:p>
    <w:p w:rsidR="00EF0ED2" w:rsidRDefault="00EF0ED2" w:rsidP="00EF0ED2">
      <w:pPr>
        <w:jc w:val="center"/>
        <w:rPr>
          <w:rFonts w:ascii="Segoe Print" w:hAnsi="Segoe Print"/>
          <w:sz w:val="24"/>
          <w:szCs w:val="24"/>
        </w:rPr>
      </w:pPr>
      <w:r w:rsidRPr="00EF0ED2">
        <w:rPr>
          <w:rFonts w:ascii="Segoe Print" w:hAnsi="Segoe Print"/>
          <w:sz w:val="24"/>
          <w:szCs w:val="24"/>
        </w:rPr>
        <w:t>Ветер бешено гонит пургу...</w:t>
      </w:r>
    </w:p>
    <w:p w:rsidR="00A876EA" w:rsidRDefault="004109BB" w:rsidP="00A876EA">
      <w:pPr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1E5223D" wp14:editId="4E5F2BCA">
            <wp:simplePos x="0" y="0"/>
            <wp:positionH relativeFrom="page">
              <wp:align>center</wp:align>
            </wp:positionH>
            <wp:positionV relativeFrom="paragraph">
              <wp:posOffset>-605790</wp:posOffset>
            </wp:positionV>
            <wp:extent cx="5219700" cy="3915007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13783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50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6EA" w:rsidRDefault="00A876EA" w:rsidP="00A876EA">
      <w:pPr>
        <w:rPr>
          <w:rFonts w:ascii="Segoe Print" w:hAnsi="Segoe Print"/>
          <w:sz w:val="24"/>
          <w:szCs w:val="24"/>
        </w:rPr>
      </w:pPr>
    </w:p>
    <w:p w:rsidR="00A876EA" w:rsidRDefault="00A876EA" w:rsidP="00A876EA">
      <w:pPr>
        <w:rPr>
          <w:rFonts w:ascii="Segoe Print" w:hAnsi="Segoe Print"/>
          <w:sz w:val="24"/>
          <w:szCs w:val="24"/>
        </w:rPr>
      </w:pPr>
    </w:p>
    <w:p w:rsidR="00A876EA" w:rsidRDefault="00A876EA" w:rsidP="00A876EA">
      <w:pPr>
        <w:rPr>
          <w:rFonts w:ascii="Segoe Print" w:hAnsi="Segoe Print"/>
          <w:sz w:val="24"/>
          <w:szCs w:val="24"/>
        </w:rPr>
      </w:pPr>
    </w:p>
    <w:p w:rsidR="00A876EA" w:rsidRDefault="00A876EA" w:rsidP="00A876EA">
      <w:pPr>
        <w:rPr>
          <w:rFonts w:ascii="Segoe Print" w:hAnsi="Segoe Print"/>
          <w:sz w:val="24"/>
          <w:szCs w:val="24"/>
        </w:rPr>
      </w:pPr>
    </w:p>
    <w:p w:rsidR="00A876EA" w:rsidRDefault="00A876EA" w:rsidP="00A876EA">
      <w:pPr>
        <w:rPr>
          <w:rFonts w:ascii="Segoe Print" w:hAnsi="Segoe Print"/>
          <w:sz w:val="24"/>
          <w:szCs w:val="24"/>
        </w:rPr>
      </w:pPr>
    </w:p>
    <w:p w:rsidR="0043771C" w:rsidRDefault="0043771C" w:rsidP="0073431B">
      <w:pPr>
        <w:jc w:val="center"/>
        <w:rPr>
          <w:rFonts w:ascii="Segoe Print" w:hAnsi="Segoe Print"/>
          <w:sz w:val="28"/>
          <w:szCs w:val="24"/>
        </w:rPr>
      </w:pPr>
    </w:p>
    <w:p w:rsidR="0043771C" w:rsidRDefault="0043771C" w:rsidP="0073431B">
      <w:pPr>
        <w:jc w:val="center"/>
        <w:rPr>
          <w:rFonts w:ascii="Segoe Print" w:hAnsi="Segoe Print"/>
          <w:sz w:val="24"/>
          <w:szCs w:val="24"/>
        </w:rPr>
      </w:pP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Небо гущей затянуто,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А на ней одиноко тонет луна.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И ты видишь её, в белом платье натянутом,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Она снова куда-то стремится одна.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И расправлены плечи, стан неприступный,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Она молча пройдёт, не оставя следа.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Недоступна, подумал, так недоступна...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Я хочу, чтоб со мной, но вед</w:t>
      </w:r>
      <w:r w:rsidR="0073431B" w:rsidRPr="0043771C">
        <w:rPr>
          <w:rFonts w:ascii="Segoe Print" w:hAnsi="Segoe Print"/>
          <w:sz w:val="24"/>
          <w:szCs w:val="24"/>
        </w:rPr>
        <w:t>ь</w:t>
      </w:r>
      <w:r w:rsidRPr="0043771C">
        <w:rPr>
          <w:rFonts w:ascii="Segoe Print" w:hAnsi="Segoe Print"/>
          <w:sz w:val="24"/>
          <w:szCs w:val="24"/>
        </w:rPr>
        <w:t xml:space="preserve"> это ОНА...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И оставшись стоять под луною плывущею,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Я пытался догнать её взглядом, вслед.</w:t>
      </w:r>
    </w:p>
    <w:p w:rsidR="00A876EA" w:rsidRPr="0043771C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Ну а время шло уже ближе к полуночи,</w:t>
      </w:r>
    </w:p>
    <w:p w:rsidR="00A876EA" w:rsidRDefault="00A876EA" w:rsidP="0073431B">
      <w:pPr>
        <w:jc w:val="center"/>
        <w:rPr>
          <w:rFonts w:ascii="Segoe Print" w:hAnsi="Segoe Print"/>
          <w:sz w:val="24"/>
          <w:szCs w:val="24"/>
        </w:rPr>
      </w:pPr>
      <w:r w:rsidRPr="0043771C">
        <w:rPr>
          <w:rFonts w:ascii="Segoe Print" w:hAnsi="Segoe Print"/>
          <w:sz w:val="24"/>
          <w:szCs w:val="24"/>
        </w:rPr>
        <w:t>Исчезал в ночи её силуэт.</w:t>
      </w: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041494F9" wp14:editId="24A3C0AB">
            <wp:simplePos x="0" y="0"/>
            <wp:positionH relativeFrom="margin">
              <wp:align>center</wp:align>
            </wp:positionH>
            <wp:positionV relativeFrom="page">
              <wp:posOffset>323215</wp:posOffset>
            </wp:positionV>
            <wp:extent cx="4994462" cy="3248025"/>
            <wp:effectExtent l="152400" t="152400" r="358775" b="3524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wx4bRy8if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62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 xml:space="preserve">Я не люблю когда забыты громкие слова, 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Или когда жестоко против шерсти,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Я не люблю, когда под утро голова...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Как будто выпил ты вчера раз 200.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Я не люблю жить в ожидании чуда,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Когда вокруг всюду погром.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Но жду я всё же почему-то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Когда вдруг счастье выбьет дверь в мой дом.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Я не люблю нелётную погоду,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Не нравятся мне фальшь и ложь.</w:t>
      </w:r>
    </w:p>
    <w:p w:rsidR="004109BB" w:rsidRP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Я не терплю, и впредь терпеть не буду.</w:t>
      </w:r>
    </w:p>
    <w:p w:rsidR="004109BB" w:rsidRDefault="004109BB" w:rsidP="004109BB">
      <w:pPr>
        <w:jc w:val="center"/>
        <w:rPr>
          <w:rFonts w:ascii="Segoe Print" w:hAnsi="Segoe Print"/>
          <w:sz w:val="24"/>
          <w:szCs w:val="24"/>
        </w:rPr>
      </w:pPr>
      <w:r w:rsidRPr="004109BB">
        <w:rPr>
          <w:rFonts w:ascii="Segoe Print" w:hAnsi="Segoe Print"/>
          <w:sz w:val="24"/>
          <w:szCs w:val="24"/>
        </w:rPr>
        <w:t>Хотя, наверно, я на всех похож.</w:t>
      </w:r>
    </w:p>
    <w:p w:rsidR="001A2FE3" w:rsidRDefault="00257A60" w:rsidP="001A2FE3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8383B6C" wp14:editId="604C7F44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4143375" cy="41433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12684718_54610281_krest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На кладбище надежд остывших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Покоятся забытые мечты.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Хранятся души социумов сгнивших,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И счастья неприметные черты.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И я иду за упокой поставить свечи,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За то, чему не суждено случиться.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Вновь в голове прокручивая речи,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Как это здесь вся моя жизнь таиться?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Скрываются в нём громкие басы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Моей души, истрёпанной годами.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Покоятся мировозрения азы,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 xml:space="preserve">Всё то, что позабыто было нами... </w:t>
      </w:r>
    </w:p>
    <w:p w:rsidR="001A2FE3" w:rsidRDefault="00257A60" w:rsidP="001A2FE3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9FA9818" wp14:editId="0DA988B2">
            <wp:simplePos x="0" y="0"/>
            <wp:positionH relativeFrom="margin">
              <wp:align>center</wp:align>
            </wp:positionH>
            <wp:positionV relativeFrom="margin">
              <wp:posOffset>327660</wp:posOffset>
            </wp:positionV>
            <wp:extent cx="5651500" cy="4238625"/>
            <wp:effectExtent l="57150" t="476250" r="0" b="15716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sk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За улыбкою, взглядом отравленным,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Все вы лживо твердите о чувствах.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Каждый мнит о короне напяленной,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Только как-то в душе вашей пусто!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Закрываетесь в рамки приличия,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Чтобы пафосно их растоптать.</w:t>
      </w:r>
    </w:p>
    <w:p w:rsidR="001A2FE3" w:rsidRPr="001A2FE3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Только взглядом пустым все обычные,</w:t>
      </w:r>
    </w:p>
    <w:p w:rsidR="004109BB" w:rsidRDefault="001A2FE3" w:rsidP="001A2FE3">
      <w:pPr>
        <w:jc w:val="center"/>
        <w:rPr>
          <w:rFonts w:ascii="Segoe Print" w:hAnsi="Segoe Print"/>
          <w:sz w:val="24"/>
          <w:szCs w:val="24"/>
        </w:rPr>
      </w:pPr>
      <w:r w:rsidRPr="001A2FE3">
        <w:rPr>
          <w:rFonts w:ascii="Segoe Print" w:hAnsi="Segoe Print"/>
          <w:sz w:val="24"/>
          <w:szCs w:val="24"/>
        </w:rPr>
        <w:t>Вас людьми разве можно назвать?!</w:t>
      </w: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31F80C81" wp14:editId="14048CBA">
            <wp:simplePos x="0" y="0"/>
            <wp:positionH relativeFrom="margin">
              <wp:align>center</wp:align>
            </wp:positionH>
            <wp:positionV relativeFrom="paragraph">
              <wp:posOffset>-415290</wp:posOffset>
            </wp:positionV>
            <wp:extent cx="5349334" cy="3514725"/>
            <wp:effectExtent l="152400" t="152400" r="365760" b="3524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чанные файлы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334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1A2FE3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протяну врагу свою ладонь,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И за него попру одна на стадо.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Буду метать, пока в лазах огонь.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сделаю всё то, чего не надо.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разорву всех тех, кто словно свора: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В лицо "привет", а за спиной топор.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не в ВК "богиня монитора"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вам в лицо бросаю дерзкий спор.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Я не живу по кодексам из стаи,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Ведь у меня по-жизни свой закон.</w:t>
      </w:r>
    </w:p>
    <w:p w:rsidR="00257A60" w:rsidRP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Вы грызуны, как будто горностаи,</w:t>
      </w:r>
    </w:p>
    <w:p w:rsidR="00257A60" w:rsidRDefault="00257A60" w:rsidP="00257A60">
      <w:pPr>
        <w:jc w:val="center"/>
        <w:rPr>
          <w:rFonts w:ascii="Segoe Print" w:hAnsi="Segoe Print"/>
          <w:sz w:val="24"/>
          <w:szCs w:val="24"/>
        </w:rPr>
      </w:pPr>
      <w:r w:rsidRPr="00257A60">
        <w:rPr>
          <w:rFonts w:ascii="Segoe Print" w:hAnsi="Segoe Print"/>
          <w:sz w:val="24"/>
          <w:szCs w:val="24"/>
        </w:rPr>
        <w:t>Искусственные словно силикон.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2C4C960" wp14:editId="526E0F70">
            <wp:simplePos x="0" y="0"/>
            <wp:positionH relativeFrom="margin">
              <wp:align>center</wp:align>
            </wp:positionH>
            <wp:positionV relativeFrom="paragraph">
              <wp:posOffset>-53340</wp:posOffset>
            </wp:positionV>
            <wp:extent cx="5010150" cy="3344588"/>
            <wp:effectExtent l="171450" t="152400" r="171450" b="2178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wSnRLNuC0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44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А он петитом нарушал все диспозиции.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Она игриво предъявляла санкции.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Писал для дамы целые петиции.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Она же всё держала на дистанции.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Он предлагал свои ратификации,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Написанные нотами минора.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Она в ответ давила денонсации,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А ночью одиноко пела соло.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Пред нею, станом лучшего артиста,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Играл уже очередной сонет.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Печальна повесть музыканта и юриста,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 xml:space="preserve">Тем более, когда юрист </w:t>
      </w:r>
      <w:r>
        <w:rPr>
          <w:rFonts w:ascii="Segoe Print" w:hAnsi="Segoe Print"/>
          <w:sz w:val="24"/>
          <w:szCs w:val="24"/>
        </w:rPr>
        <w:t>–</w:t>
      </w:r>
      <w:r w:rsidRPr="00590D57">
        <w:rPr>
          <w:rFonts w:ascii="Segoe Print" w:hAnsi="Segoe Print"/>
          <w:sz w:val="24"/>
          <w:szCs w:val="24"/>
        </w:rPr>
        <w:t xml:space="preserve"> поэт</w:t>
      </w:r>
      <w:r>
        <w:rPr>
          <w:rFonts w:ascii="Segoe Print" w:hAnsi="Segoe Print"/>
          <w:sz w:val="24"/>
          <w:szCs w:val="24"/>
        </w:rPr>
        <w:t>.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1076D5E1" wp14:editId="39F7CF23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5210175" cy="3473450"/>
            <wp:effectExtent l="190500" t="190500" r="200025" b="1841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592026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гаснут к утру, задымив сигаретным дымом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Все остатки гноя на сердце, хватит скрипеть!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гаснут, и становясь чужими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Тихой болью на мир начинают хрипеть.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ночью вновь раздирают шрамы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По кусочкам себя швыряя в окно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ночью от боли: «где же ты, мама?»,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А под утро играют немое кино.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пятятся в город, ищут себе подобных,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Жадно ночью плачутся: «не сберегли…»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И ищут приюта в душах бездомных.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Люди ночью хоронят себя за рубли!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-243840</wp:posOffset>
            </wp:positionV>
            <wp:extent cx="4419600" cy="3310434"/>
            <wp:effectExtent l="400050" t="400050" r="514350" b="385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5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0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 чём ты думаешь,</w:t>
      </w:r>
      <w:r>
        <w:rPr>
          <w:rFonts w:ascii="Segoe Print" w:hAnsi="Segoe Print"/>
          <w:sz w:val="24"/>
          <w:szCs w:val="24"/>
        </w:rPr>
        <w:t xml:space="preserve"> </w:t>
      </w:r>
      <w:r w:rsidRPr="00590D57">
        <w:rPr>
          <w:rFonts w:ascii="Segoe Print" w:hAnsi="Segoe Print"/>
          <w:sz w:val="24"/>
          <w:szCs w:val="24"/>
        </w:rPr>
        <w:t>печальная бродяга?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По ком скулит твой переданный собачий взгляд?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 трудной жизни, иль судьба не в тягу?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О том, что ты на счастье не богат?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И как тревожно на душе порою,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Когда за жизнь вцепился словно волк.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А люди тычут пальцами зимою,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Мол гляньте, он еще не сдох.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Скитаешься по улицам устало,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Когда отведал ссора от людей.</w:t>
      </w:r>
    </w:p>
    <w:p w:rsidR="00590D57" w:rsidRP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А сердце предано хозяина искало,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 w:rsidRPr="00590D57">
        <w:rPr>
          <w:rFonts w:ascii="Segoe Print" w:hAnsi="Segoe Print"/>
          <w:sz w:val="24"/>
          <w:szCs w:val="24"/>
        </w:rPr>
        <w:t>Но натыкалось на гнилых зверей...</w:t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91AD48B" wp14:editId="55589DE2">
            <wp:simplePos x="0" y="0"/>
            <wp:positionH relativeFrom="margin">
              <wp:align>center</wp:align>
            </wp:positionH>
            <wp:positionV relativeFrom="paragraph">
              <wp:posOffset>-529590</wp:posOffset>
            </wp:positionV>
            <wp:extent cx="3470963" cy="2628900"/>
            <wp:effectExtent l="133350" t="133350" r="148590" b="1714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4913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63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Default="00590D57" w:rsidP="00590D57">
      <w:pPr>
        <w:jc w:val="center"/>
        <w:rPr>
          <w:rFonts w:ascii="Segoe Print" w:hAnsi="Segoe Print"/>
          <w:sz w:val="24"/>
          <w:szCs w:val="24"/>
        </w:rPr>
      </w:pP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 просыпался в холодном поту,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Руками сжимал одеяло.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 криком безумным рвал тишину,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А ночь его всё трепала.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 падал бессильно к иконам навзрыд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И слёзно молился богу.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 рвал грудь руками - так сильно болит.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 звал:"кто нибудь! на подмогу!"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Никто не пришел, он боролся один,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А мУка ехидно смеялась: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"Ведь ты никогда никого не любил.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Девчонка та также сломалась!</w:t>
      </w:r>
    </w:p>
    <w:p w:rsidR="00590D57" w:rsidRPr="00590D57" w:rsidRDefault="00590D57" w:rsidP="00590D57">
      <w:pPr>
        <w:rPr>
          <w:rFonts w:ascii="Segoe Print" w:hAnsi="Segoe Print"/>
        </w:rPr>
      </w:pP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Ты помнишь её? Сорок третья из ста.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Которая ночи не спала.</w:t>
      </w:r>
    </w:p>
    <w:p w:rsidR="00590D57" w:rsidRP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Она так любила и долго ждала,</w:t>
      </w:r>
    </w:p>
    <w:p w:rsidR="00590D57" w:rsidRDefault="00590D57" w:rsidP="00590D57">
      <w:pPr>
        <w:jc w:val="center"/>
        <w:rPr>
          <w:rFonts w:ascii="Segoe Print" w:hAnsi="Segoe Print"/>
        </w:rPr>
      </w:pPr>
      <w:r w:rsidRPr="00590D57">
        <w:rPr>
          <w:rFonts w:ascii="Segoe Print" w:hAnsi="Segoe Print"/>
        </w:rPr>
        <w:t>Но я её переломала!"</w:t>
      </w:r>
    </w:p>
    <w:p w:rsidR="001E3F02" w:rsidRDefault="001E3F02" w:rsidP="00590D57">
      <w:pPr>
        <w:jc w:val="center"/>
        <w:rPr>
          <w:rFonts w:ascii="Segoe Print" w:hAnsi="Segoe Print"/>
        </w:rPr>
      </w:pPr>
      <w:r>
        <w:rPr>
          <w:rFonts w:ascii="Segoe Print" w:hAnsi="Segoe Print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3FAF6FD" wp14:editId="3DE20B1F">
            <wp:simplePos x="0" y="0"/>
            <wp:positionH relativeFrom="margin">
              <wp:align>center</wp:align>
            </wp:positionH>
            <wp:positionV relativeFrom="paragraph">
              <wp:posOffset>-462915</wp:posOffset>
            </wp:positionV>
            <wp:extent cx="5648325" cy="375946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57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5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Default="001E3F02" w:rsidP="00590D57">
      <w:pPr>
        <w:jc w:val="center"/>
        <w:rPr>
          <w:rFonts w:ascii="Segoe Print" w:hAnsi="Segoe Print"/>
        </w:rPr>
      </w:pPr>
    </w:p>
    <w:p w:rsidR="001E3F02" w:rsidRPr="001E3F02" w:rsidRDefault="001E3F02" w:rsidP="001E3F02">
      <w:pPr>
        <w:rPr>
          <w:rFonts w:ascii="Segoe Print" w:hAnsi="Segoe Print"/>
          <w:sz w:val="24"/>
          <w:szCs w:val="24"/>
        </w:rPr>
      </w:pP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Мне говорят, что я не человек.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Мол тон дурной, не вышла рожей.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Между собой вы так похожи!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И словно под копирку каждый век.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А мне смешно. И где же ваши «люди»?!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Наверно те, кто гадят за глаза?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Иль те, что ржут, когда падёт слеза,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Не думая о том, что с ними будет.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Я не склонюсь к ногам и вашим судьям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Хочу сказать, что в этот век</w:t>
      </w:r>
    </w:p>
    <w:p w:rsidR="001E3F02" w:rsidRP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Я не боюсь признаться «людям»:</w:t>
      </w:r>
    </w:p>
    <w:p w:rsidR="001E3F02" w:rsidRDefault="001E3F02" w:rsidP="001E3F02">
      <w:pPr>
        <w:jc w:val="center"/>
        <w:rPr>
          <w:rFonts w:ascii="Segoe Print" w:hAnsi="Segoe Print"/>
          <w:sz w:val="24"/>
          <w:szCs w:val="24"/>
        </w:rPr>
      </w:pPr>
      <w:r w:rsidRPr="001E3F02">
        <w:rPr>
          <w:rFonts w:ascii="Segoe Print" w:hAnsi="Segoe Print"/>
          <w:sz w:val="24"/>
          <w:szCs w:val="24"/>
        </w:rPr>
        <w:t>Я счастлива, что я не «человек»!</w:t>
      </w: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646ADFB9" wp14:editId="7315BB22">
            <wp:simplePos x="0" y="0"/>
            <wp:positionH relativeFrom="column">
              <wp:posOffset>-62865</wp:posOffset>
            </wp:positionH>
            <wp:positionV relativeFrom="paragraph">
              <wp:posOffset>251460</wp:posOffset>
            </wp:positionV>
            <wp:extent cx="6350000" cy="4343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9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Ты куришь женщин, словно сигареты...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Красивым жестом поджигая ось.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Наивные, ведутся на куплеты,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Когда ты смотришь будто сквозь.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Они сгорают в рук твоих объятий,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Ты хвастаешься: "Ложью их кормлю!"</w:t>
      </w:r>
    </w:p>
    <w:p w:rsidR="00C603C6" w:rsidRP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Мне не внушишь своих понятий!</w:t>
      </w: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r w:rsidRPr="00C603C6">
        <w:rPr>
          <w:rFonts w:ascii="Segoe Print" w:hAnsi="Segoe Print"/>
          <w:sz w:val="24"/>
          <w:szCs w:val="24"/>
        </w:rPr>
        <w:t>А я? Я больше не курю!</w:t>
      </w: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</w:p>
    <w:p w:rsidR="00C603C6" w:rsidRDefault="00C603C6" w:rsidP="00C603C6">
      <w:pPr>
        <w:jc w:val="center"/>
        <w:rPr>
          <w:rFonts w:ascii="Segoe Print" w:hAnsi="Segoe Print"/>
          <w:sz w:val="24"/>
          <w:szCs w:val="24"/>
        </w:rPr>
      </w:pPr>
      <w:bookmarkStart w:id="5" w:name="_GoBack"/>
      <w:bookmarkEnd w:id="5"/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Я вернусь, обещаю, ты лишь непременно жди,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Не забудь меня в буре грядущих и серых дней.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Оставляя все старое прошлое где то там позади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Поспеши отыскать меня в городе вечных огней.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Я жива, ты же знаешь, что я непременно вернусь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И пусть снежная вьюга засыпет дорогу в наш дом...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Неприметною тенью в бокале вина окунусь,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Говорила же я что не пей в одиночку и днем...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Ты все так же, ни капли... Все так же бесстыдно хорош...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Провожаешь пустым, монотонным спешащих прохожих.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Жить - талант, а талант говоришь - не пропьешь...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Хоть упрямо стремится твоя миловидная рожа.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Ну так вот, я к чему... То, что я непременно вернусь...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Этот день обведи на листочке календаря...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Постучу, дверь откроешь, смущаясь тебе улыбнусь...</w:t>
      </w:r>
    </w:p>
    <w:p w:rsidR="00C603C6" w:rsidRPr="00C603C6" w:rsidRDefault="00C603C6" w:rsidP="00C603C6">
      <w:pPr>
        <w:jc w:val="center"/>
        <w:rPr>
          <w:rFonts w:ascii="Segoe Print" w:hAnsi="Segoe Print"/>
          <w:sz w:val="22"/>
          <w:szCs w:val="24"/>
        </w:rPr>
      </w:pPr>
      <w:r w:rsidRPr="00C603C6">
        <w:rPr>
          <w:rFonts w:ascii="Segoe Print" w:hAnsi="Segoe Print"/>
          <w:sz w:val="22"/>
          <w:szCs w:val="24"/>
        </w:rPr>
        <w:t>Я вернусь в высокосном году 31 февраля...</w:t>
      </w:r>
    </w:p>
    <w:sectPr w:rsidR="00C603C6" w:rsidRPr="00C603C6" w:rsidSect="00473C3E">
      <w:type w:val="continuous"/>
      <w:pgSz w:w="11907" w:h="16839" w:code="9"/>
      <w:pgMar w:top="1134" w:right="567" w:bottom="1134" w:left="1134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808" w:rsidRDefault="00AA6808">
      <w:pPr>
        <w:spacing w:before="0" w:after="0" w:line="240" w:lineRule="auto"/>
      </w:pPr>
      <w:r>
        <w:separator/>
      </w:r>
    </w:p>
  </w:endnote>
  <w:endnote w:type="continuationSeparator" w:id="0">
    <w:p w:rsidR="00AA6808" w:rsidRDefault="00AA680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Segoe U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808" w:rsidRDefault="00AA6808">
      <w:pPr>
        <w:spacing w:before="0" w:after="0" w:line="240" w:lineRule="auto"/>
      </w:pPr>
      <w:r>
        <w:separator/>
      </w:r>
    </w:p>
  </w:footnote>
  <w:footnote w:type="continuationSeparator" w:id="0">
    <w:p w:rsidR="00AA6808" w:rsidRDefault="00AA680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12C"/>
    <w:rsid w:val="0007012C"/>
    <w:rsid w:val="000D4623"/>
    <w:rsid w:val="001A2FE3"/>
    <w:rsid w:val="001E3F02"/>
    <w:rsid w:val="00221299"/>
    <w:rsid w:val="00257A60"/>
    <w:rsid w:val="002927B0"/>
    <w:rsid w:val="002D4ECE"/>
    <w:rsid w:val="00350978"/>
    <w:rsid w:val="004109BB"/>
    <w:rsid w:val="0043771C"/>
    <w:rsid w:val="00473C3E"/>
    <w:rsid w:val="00484727"/>
    <w:rsid w:val="0053198A"/>
    <w:rsid w:val="00533670"/>
    <w:rsid w:val="00533AF0"/>
    <w:rsid w:val="00590D57"/>
    <w:rsid w:val="005C0952"/>
    <w:rsid w:val="005F72B5"/>
    <w:rsid w:val="00602270"/>
    <w:rsid w:val="006413E8"/>
    <w:rsid w:val="0073431B"/>
    <w:rsid w:val="00756B25"/>
    <w:rsid w:val="008029A1"/>
    <w:rsid w:val="009A7665"/>
    <w:rsid w:val="00A62F4B"/>
    <w:rsid w:val="00A876EA"/>
    <w:rsid w:val="00AA6808"/>
    <w:rsid w:val="00B668EA"/>
    <w:rsid w:val="00BC7667"/>
    <w:rsid w:val="00BF5748"/>
    <w:rsid w:val="00C303BC"/>
    <w:rsid w:val="00C603C6"/>
    <w:rsid w:val="00C75126"/>
    <w:rsid w:val="00D00B35"/>
    <w:rsid w:val="00D37F50"/>
    <w:rsid w:val="00E43808"/>
    <w:rsid w:val="00EF0ED2"/>
    <w:rsid w:val="00EF7C08"/>
    <w:rsid w:val="00F5765A"/>
    <w:rsid w:val="00F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B3A0D4"/>
  <w15:docId w15:val="{5539F4E7-4A93-468C-9255-AA5A7C09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ru-RU" w:eastAsia="ru-RU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">
    <w:name w:val="заголовок 1"/>
    <w:basedOn w:val="a1"/>
    <w:next w:val="a1"/>
    <w:link w:val="10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customStyle="1" w:styleId="2">
    <w:name w:val="заголовок 2"/>
    <w:basedOn w:val="a1"/>
    <w:next w:val="a1"/>
    <w:link w:val="20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customStyle="1" w:styleId="3">
    <w:name w:val="заголовок 3"/>
    <w:basedOn w:val="a1"/>
    <w:next w:val="a1"/>
    <w:link w:val="30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customStyle="1" w:styleId="4">
    <w:name w:val="заголовок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customStyle="1" w:styleId="5">
    <w:name w:val="заголовок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customStyle="1" w:styleId="6">
    <w:name w:val="заголовок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table" w:styleId="a5">
    <w:name w:val="Light Shading"/>
    <w:basedOn w:val="a3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6">
    <w:name w:val="Контактные данные"/>
    <w:basedOn w:val="a1"/>
    <w:uiPriority w:val="99"/>
    <w:qFormat/>
    <w:pPr>
      <w:spacing w:before="0" w:after="0"/>
      <w:jc w:val="center"/>
    </w:pPr>
  </w:style>
  <w:style w:type="character" w:customStyle="1" w:styleId="10">
    <w:name w:val="Заголовок 1 (знак)"/>
    <w:basedOn w:val="a2"/>
    <w:link w:val="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20">
    <w:name w:val="Заголовок 2 (знак)"/>
    <w:basedOn w:val="a2"/>
    <w:link w:val="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30">
    <w:name w:val="Заголовок 3 (знак)"/>
    <w:basedOn w:val="a2"/>
    <w:link w:val="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40">
    <w:name w:val="Заголовок 4 (знак)"/>
    <w:basedOn w:val="a2"/>
    <w:link w:val="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50">
    <w:name w:val="Заголовок 5 (знак)"/>
    <w:basedOn w:val="a2"/>
    <w:link w:val="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60">
    <w:name w:val="Заголовок 6 (знак)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customStyle="1" w:styleId="a7">
    <w:name w:val="подпись"/>
    <w:basedOn w:val="a1"/>
    <w:next w:val="a1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a0">
    <w:name w:val="List Bullet"/>
    <w:basedOn w:val="a1"/>
    <w:uiPriority w:val="1"/>
    <w:unhideWhenUsed/>
    <w:qFormat/>
    <w:pPr>
      <w:numPr>
        <w:numId w:val="5"/>
      </w:numPr>
    </w:pPr>
  </w:style>
  <w:style w:type="paragraph" w:styleId="a">
    <w:name w:val="List Number"/>
    <w:basedOn w:val="a1"/>
    <w:uiPriority w:val="1"/>
    <w:unhideWhenUsed/>
    <w:qFormat/>
    <w:pPr>
      <w:numPr>
        <w:numId w:val="6"/>
      </w:numPr>
      <w:contextualSpacing/>
    </w:pPr>
  </w:style>
  <w:style w:type="paragraph" w:customStyle="1" w:styleId="11">
    <w:name w:val="Заголовок1"/>
    <w:basedOn w:val="a1"/>
    <w:next w:val="a1"/>
    <w:link w:val="a8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8">
    <w:name w:val="Заголовок (знак)"/>
    <w:basedOn w:val="a2"/>
    <w:link w:val="11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9">
    <w:name w:val="Subtitle"/>
    <w:basedOn w:val="a1"/>
    <w:next w:val="a1"/>
    <w:link w:val="aa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a">
    <w:name w:val="Подзаголовок Знак"/>
    <w:basedOn w:val="a2"/>
    <w:link w:val="a9"/>
    <w:uiPriority w:val="11"/>
    <w:rPr>
      <w:rFonts w:asciiTheme="majorHAnsi" w:eastAsiaTheme="majorEastAsia" w:hAnsiTheme="majorHAnsi" w:cstheme="majorBidi"/>
      <w:caps/>
      <w:sz w:val="26"/>
    </w:rPr>
  </w:style>
  <w:style w:type="character" w:styleId="ab">
    <w:name w:val="Emphasis"/>
    <w:basedOn w:val="a2"/>
    <w:uiPriority w:val="10"/>
    <w:unhideWhenUsed/>
    <w:qFormat/>
    <w:rPr>
      <w:i w:val="0"/>
      <w:iCs w:val="0"/>
      <w:color w:val="007789" w:themeColor="accent1" w:themeShade="BF"/>
    </w:rPr>
  </w:style>
  <w:style w:type="paragraph" w:styleId="ac">
    <w:name w:val="No Spacing"/>
    <w:link w:val="ad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ad">
    <w:name w:val="Без интервала Знак"/>
    <w:basedOn w:val="a2"/>
    <w:link w:val="ac"/>
    <w:uiPriority w:val="1"/>
    <w:rPr>
      <w:rFonts w:asciiTheme="minorHAnsi" w:eastAsiaTheme="minorEastAsia" w:hAnsiTheme="minorHAnsi" w:cstheme="minorBidi"/>
      <w:color w:val="auto"/>
    </w:rPr>
  </w:style>
  <w:style w:type="paragraph" w:styleId="ae">
    <w:name w:val="Block Text"/>
    <w:basedOn w:val="a1"/>
    <w:next w:val="a1"/>
    <w:link w:val="af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af">
    <w:name w:val="Цитата Знак"/>
    <w:basedOn w:val="a2"/>
    <w:link w:val="a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af0">
    <w:name w:val="TOC Heading"/>
    <w:basedOn w:val="1"/>
    <w:next w:val="a1"/>
    <w:uiPriority w:val="39"/>
    <w:unhideWhenUsed/>
    <w:qFormat/>
    <w:pPr>
      <w:spacing w:before="0"/>
      <w:outlineLvl w:val="9"/>
    </w:pPr>
  </w:style>
  <w:style w:type="paragraph" w:customStyle="1" w:styleId="af1">
    <w:name w:val="нижний колонтитул"/>
    <w:basedOn w:val="a1"/>
    <w:link w:val="af2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af2">
    <w:name w:val="Нижний колонтитул (знак)"/>
    <w:basedOn w:val="a2"/>
    <w:link w:val="af1"/>
    <w:uiPriority w:val="99"/>
    <w:rPr>
      <w:caps/>
      <w:sz w:val="16"/>
    </w:rPr>
  </w:style>
  <w:style w:type="paragraph" w:customStyle="1" w:styleId="31">
    <w:name w:val="оглавление 3"/>
    <w:basedOn w:val="a1"/>
    <w:next w:val="a1"/>
    <w:autoRedefine/>
    <w:uiPriority w:val="39"/>
    <w:unhideWhenUsed/>
    <w:pPr>
      <w:spacing w:after="100"/>
      <w:ind w:left="400"/>
    </w:pPr>
    <w:rPr>
      <w:i/>
      <w:iCs/>
    </w:rPr>
  </w:style>
  <w:style w:type="character" w:styleId="af3">
    <w:name w:val="Hyperlink"/>
    <w:basedOn w:val="a2"/>
    <w:uiPriority w:val="99"/>
    <w:unhideWhenUsed/>
    <w:rPr>
      <w:color w:val="EB8803" w:themeColor="hyperlink"/>
      <w:u w:val="single"/>
    </w:rPr>
  </w:style>
  <w:style w:type="paragraph" w:customStyle="1" w:styleId="12">
    <w:name w:val="оглавление 1"/>
    <w:basedOn w:val="a1"/>
    <w:next w:val="a1"/>
    <w:autoRedefine/>
    <w:uiPriority w:val="39"/>
    <w:unhideWhenUsed/>
    <w:pPr>
      <w:spacing w:after="100"/>
    </w:pPr>
  </w:style>
  <w:style w:type="paragraph" w:customStyle="1" w:styleId="21">
    <w:name w:val="оглавление 2"/>
    <w:basedOn w:val="a1"/>
    <w:next w:val="a1"/>
    <w:autoRedefine/>
    <w:uiPriority w:val="39"/>
    <w:unhideWhenUsed/>
    <w:pPr>
      <w:spacing w:after="100"/>
      <w:ind w:left="200"/>
    </w:pPr>
  </w:style>
  <w:style w:type="paragraph" w:styleId="af4">
    <w:name w:val="Balloon Text"/>
    <w:basedOn w:val="a1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af5">
    <w:name w:val="Текст выноски Знак"/>
    <w:basedOn w:val="a2"/>
    <w:link w:val="af4"/>
    <w:uiPriority w:val="99"/>
    <w:semiHidden/>
    <w:rPr>
      <w:rFonts w:ascii="Tahoma" w:hAnsi="Tahoma" w:cs="Tahoma"/>
      <w:sz w:val="16"/>
    </w:rPr>
  </w:style>
  <w:style w:type="paragraph" w:styleId="af6">
    <w:name w:val="Bibliography"/>
    <w:basedOn w:val="a1"/>
    <w:next w:val="a1"/>
    <w:uiPriority w:val="39"/>
    <w:unhideWhenUsed/>
  </w:style>
  <w:style w:type="paragraph" w:customStyle="1" w:styleId="af7">
    <w:name w:val="верхний колонтитул"/>
    <w:basedOn w:val="a1"/>
    <w:link w:val="af8"/>
    <w:uiPriority w:val="99"/>
    <w:unhideWhenUsed/>
    <w:pPr>
      <w:spacing w:before="0" w:after="0" w:line="240" w:lineRule="auto"/>
    </w:pPr>
  </w:style>
  <w:style w:type="character" w:customStyle="1" w:styleId="af8">
    <w:name w:val="Верхний колонтитул (знак)"/>
    <w:basedOn w:val="a2"/>
    <w:link w:val="af7"/>
    <w:uiPriority w:val="99"/>
  </w:style>
  <w:style w:type="paragraph" w:styleId="af9">
    <w:name w:val="Normal Indent"/>
    <w:basedOn w:val="a1"/>
    <w:uiPriority w:val="99"/>
    <w:unhideWhenUsed/>
    <w:pPr>
      <w:ind w:left="720"/>
    </w:pPr>
  </w:style>
  <w:style w:type="character" w:styleId="afa">
    <w:name w:val="Placeholder Text"/>
    <w:basedOn w:val="a2"/>
    <w:uiPriority w:val="99"/>
    <w:semiHidden/>
    <w:rPr>
      <w:color w:val="808080"/>
    </w:rPr>
  </w:style>
  <w:style w:type="table" w:customStyle="1" w:styleId="afb">
    <w:name w:val="Таблица отчета"/>
    <w:basedOn w:val="a3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afc">
    <w:name w:val="Table Grid"/>
    <w:basedOn w:val="a3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header"/>
    <w:basedOn w:val="a1"/>
    <w:link w:val="afe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e">
    <w:name w:val="Верхний колонтитул Знак"/>
    <w:basedOn w:val="a2"/>
    <w:link w:val="afd"/>
    <w:uiPriority w:val="99"/>
    <w:rsid w:val="00E43808"/>
  </w:style>
  <w:style w:type="paragraph" w:styleId="aff">
    <w:name w:val="footer"/>
    <w:basedOn w:val="a1"/>
    <w:link w:val="aff0"/>
    <w:uiPriority w:val="99"/>
    <w:unhideWhenUsed/>
    <w:rsid w:val="00E43808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aff0">
    <w:name w:val="Нижний колонтитул Знак"/>
    <w:basedOn w:val="a2"/>
    <w:link w:val="aff"/>
    <w:uiPriority w:val="99"/>
    <w:rsid w:val="00E4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7;&#1092;&#1077;&#1088;&#1072;&#1090;%20&#1089;%20&#1092;&#1086;&#1090;&#1086;&#1086;&#1073;&#1083;&#1086;&#1078;&#1082;&#1086;&#1081;(2)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97F7A1-B6D5-4B12-9F70-4E7DA55F17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FEB962-9255-4F47-9310-C6294D901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Реферат с фотообложкой(2).dotx</Template>
  <TotalTime>0</TotalTime>
  <Pages>16</Pages>
  <Words>963</Words>
  <Characters>5491</Characters>
  <Application>Microsoft Office Word</Application>
  <DocSecurity>0</DocSecurity>
  <Lines>45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СТИХИ</vt:lpstr>
      <vt:lpstr/>
      <vt:lpstr>&lt;Незамедлительное начало работы</vt:lpstr>
      <vt:lpstr>Великолепное оформление</vt:lpstr>
      <vt:lpstr>Последний штрих</vt:lpstr>
      <vt:lpstr>    Добавление оглавления</vt:lpstr>
      <vt:lpstr>    Добавление списка литературы</vt:lpstr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СТИХИ</dc:title>
  <dc:subject>Рина ленская</dc:subject>
  <dc:creator>USER</dc:creator>
  <cp:keywords/>
  <cp:lastModifiedBy>Пользователь</cp:lastModifiedBy>
  <cp:revision>2</cp:revision>
  <dcterms:created xsi:type="dcterms:W3CDTF">2016-08-30T15:19:00Z</dcterms:created>
  <dcterms:modified xsi:type="dcterms:W3CDTF">2016-08-30T15:19:00Z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